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C60EBE" w14:textId="77777777" w:rsidR="00200578" w:rsidRPr="00476E1C" w:rsidRDefault="00777E8B">
      <w:pPr>
        <w:pStyle w:val="ResumeName"/>
        <w:rPr>
          <w:rStyle w:val="Summarywhitetext"/>
          <w:sz w:val="48"/>
          <w:szCs w:val="48"/>
        </w:rPr>
      </w:pPr>
      <w:r w:rsidRPr="00476E1C">
        <w:rPr>
          <w:sz w:val="48"/>
          <w:szCs w:val="48"/>
        </w:rPr>
        <w:t>Matt Shimkus</w:t>
      </w:r>
    </w:p>
    <w:p w14:paraId="3D304A98" w14:textId="4778952A" w:rsidR="00200578" w:rsidRPr="00DF7A5C" w:rsidRDefault="00B11DE9" w:rsidP="001529A1">
      <w:pPr>
        <w:jc w:val="center"/>
        <w:rPr>
          <w:rStyle w:val="Address"/>
          <w:b w:val="0"/>
        </w:rPr>
      </w:pPr>
      <w:r>
        <w:rPr>
          <w:rStyle w:val="Address"/>
        </w:rPr>
        <w:t xml:space="preserve">Phone: </w:t>
      </w:r>
      <w:r w:rsidR="0005608A">
        <w:rPr>
          <w:rStyle w:val="Address"/>
        </w:rPr>
        <w:t>253-682-7924</w:t>
      </w:r>
      <w:r>
        <w:rPr>
          <w:rStyle w:val="Address"/>
        </w:rPr>
        <w:t xml:space="preserve"> </w:t>
      </w:r>
      <w:r w:rsidRPr="00777E8B">
        <w:rPr>
          <w:rStyle w:val="Address"/>
          <w:b w:val="0"/>
        </w:rPr>
        <w:sym w:font="Wingdings" w:char="F06C"/>
      </w:r>
      <w:r>
        <w:rPr>
          <w:rStyle w:val="Address"/>
        </w:rPr>
        <w:t xml:space="preserve"> Email: </w:t>
      </w:r>
      <w:hyperlink r:id="rId10" w:history="1">
        <w:r w:rsidR="001F7619" w:rsidRPr="004F16F7">
          <w:rPr>
            <w:rStyle w:val="Hyperlink"/>
            <w:rFonts w:ascii="Verdana" w:hAnsi="Verdana" w:cs="Tahoma"/>
            <w:b/>
            <w:sz w:val="17"/>
            <w:szCs w:val="17"/>
          </w:rPr>
          <w:t>mattshimkus@gmail.com</w:t>
        </w:r>
      </w:hyperlink>
    </w:p>
    <w:p w14:paraId="00AA6C35" w14:textId="557BBF40" w:rsidR="00200578" w:rsidRPr="00777E8B" w:rsidRDefault="001615C0" w:rsidP="00777E8B">
      <w:pPr>
        <w:pStyle w:val="SectionHeaders0"/>
        <w:spacing w:before="360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Key Skills</w:t>
      </w: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06"/>
      </w:tblGrid>
      <w:tr w:rsidR="00296802" w14:paraId="6FC45DFF" w14:textId="77777777" w:rsidTr="00D669C0">
        <w:trPr>
          <w:trHeight w:val="309"/>
        </w:trPr>
        <w:tc>
          <w:tcPr>
            <w:tcW w:w="10106" w:type="dxa"/>
            <w:tcBorders>
              <w:top w:val="nil"/>
              <w:left w:val="nil"/>
              <w:bottom w:val="nil"/>
              <w:right w:val="nil"/>
            </w:tcBorders>
          </w:tcPr>
          <w:p w14:paraId="687805AB" w14:textId="42C826AF" w:rsidR="001615C0" w:rsidRDefault="001615C0" w:rsidP="00D37015">
            <w:pPr>
              <w:spacing w:before="60" w:after="60"/>
              <w:rPr>
                <w:rStyle w:val="Skills"/>
              </w:rPr>
            </w:pPr>
            <w:r>
              <w:rPr>
                <w:rStyle w:val="Skills"/>
              </w:rPr>
              <w:t xml:space="preserve">Coordinator, Producer &amp; Writer with clear and consistent communication to push projects toward completion. Facilitates cooperation between multiple stakeholders and clients to accurately coordinate schedules and ensure everyone is receiving consistent messaging and </w:t>
            </w:r>
            <w:r w:rsidR="00FE6751">
              <w:rPr>
                <w:rStyle w:val="Skills"/>
              </w:rPr>
              <w:t>complete</w:t>
            </w:r>
            <w:r>
              <w:rPr>
                <w:rStyle w:val="Skills"/>
              </w:rPr>
              <w:t xml:space="preserve"> information.</w:t>
            </w:r>
          </w:p>
          <w:p w14:paraId="2505EF91" w14:textId="53546A1F" w:rsidR="001615C0" w:rsidRDefault="001615C0" w:rsidP="00D37015">
            <w:pPr>
              <w:spacing w:before="60" w:after="60"/>
              <w:rPr>
                <w:rStyle w:val="Skills"/>
              </w:rPr>
            </w:pPr>
            <w:r>
              <w:rPr>
                <w:rStyle w:val="Skills"/>
              </w:rPr>
              <w:t xml:space="preserve">Professional actor with experience in hosting, improvisation, and speaking to large groups. </w:t>
            </w:r>
          </w:p>
        </w:tc>
      </w:tr>
    </w:tbl>
    <w:p w14:paraId="5B57008D" w14:textId="77777777" w:rsidR="00E81FDF" w:rsidRPr="00777E8B" w:rsidRDefault="00CD728C" w:rsidP="00777E8B">
      <w:pPr>
        <w:pStyle w:val="SectionHeaders0"/>
        <w:spacing w:before="360"/>
        <w:rPr>
          <w:sz w:val="22"/>
          <w:szCs w:val="22"/>
        </w:rPr>
      </w:pPr>
      <w:r>
        <w:rPr>
          <w:sz w:val="22"/>
          <w:szCs w:val="22"/>
        </w:rPr>
        <w:t xml:space="preserve">Relevant </w:t>
      </w:r>
      <w:r w:rsidR="00E81FDF" w:rsidRPr="00777E8B">
        <w:rPr>
          <w:sz w:val="22"/>
          <w:szCs w:val="22"/>
        </w:rPr>
        <w:t>Work Experience</w:t>
      </w:r>
    </w:p>
    <w:p w14:paraId="0304C138" w14:textId="066CFC2F" w:rsidR="000B5C01" w:rsidRDefault="000B5C01" w:rsidP="000B5C01">
      <w:pPr>
        <w:pStyle w:val="KeyResultsBullets"/>
        <w:numPr>
          <w:ilvl w:val="0"/>
          <w:numId w:val="0"/>
        </w:numPr>
        <w:rPr>
          <w:rStyle w:val="Hyperlink"/>
          <w:b/>
          <w:color w:val="1F497D" w:themeColor="text2"/>
        </w:rPr>
      </w:pPr>
      <w:r>
        <w:rPr>
          <w:rStyle w:val="Hyperlink"/>
          <w:b/>
          <w:color w:val="1F497D" w:themeColor="text2"/>
        </w:rPr>
        <w:t>OMH Creative</w:t>
      </w:r>
    </w:p>
    <w:p w14:paraId="68752349" w14:textId="54D7A797" w:rsidR="000B5C01" w:rsidRDefault="000B5C01" w:rsidP="000B5C01">
      <w:pPr>
        <w:pStyle w:val="KeyResultsBullets"/>
        <w:numPr>
          <w:ilvl w:val="0"/>
          <w:numId w:val="0"/>
        </w:numPr>
        <w:rPr>
          <w:rStyle w:val="Hyperlink"/>
          <w:color w:val="auto"/>
        </w:rPr>
      </w:pPr>
      <w:r>
        <w:rPr>
          <w:rStyle w:val="Hyperlink"/>
          <w:color w:val="auto"/>
        </w:rPr>
        <w:t xml:space="preserve">Jun 2018- </w:t>
      </w:r>
      <w:r w:rsidR="00500164">
        <w:rPr>
          <w:rStyle w:val="Hyperlink"/>
          <w:color w:val="auto"/>
        </w:rPr>
        <w:t>Feb 2019</w:t>
      </w:r>
    </w:p>
    <w:p w14:paraId="70D78C39" w14:textId="3D26C26D" w:rsidR="000B5C01" w:rsidRPr="00D669C0" w:rsidRDefault="000B5C01" w:rsidP="000B5C01">
      <w:pPr>
        <w:pStyle w:val="KeyResultsBullets"/>
        <w:numPr>
          <w:ilvl w:val="0"/>
          <w:numId w:val="0"/>
        </w:numPr>
        <w:rPr>
          <w:b/>
        </w:rPr>
      </w:pPr>
      <w:r>
        <w:rPr>
          <w:b/>
        </w:rPr>
        <w:t>Project Manager- Pitch Perfect Training Modules, Client: Microsoft</w:t>
      </w:r>
    </w:p>
    <w:p w14:paraId="182B5C59" w14:textId="7B19EFB7" w:rsidR="000B5C01" w:rsidRPr="00D669C0" w:rsidRDefault="000B5C01" w:rsidP="000B5C01">
      <w:pPr>
        <w:pStyle w:val="KeyResultsBullets"/>
        <w:numPr>
          <w:ilvl w:val="0"/>
          <w:numId w:val="44"/>
        </w:numPr>
        <w:jc w:val="left"/>
      </w:pPr>
      <w:r>
        <w:t>Manage two direct reports and coordinate scheduling</w:t>
      </w:r>
      <w:r w:rsidR="00045943">
        <w:t xml:space="preserve"> and document production</w:t>
      </w:r>
      <w:r>
        <w:t xml:space="preserve"> for multi-phased project in collaboration with international team of MS internal stakeholders.</w:t>
      </w:r>
    </w:p>
    <w:p w14:paraId="52827CB3" w14:textId="00B2BAEA" w:rsidR="000B5C01" w:rsidRPr="00D669C0" w:rsidRDefault="000B5C01" w:rsidP="000B5C01">
      <w:pPr>
        <w:pStyle w:val="KeyResultsBullets"/>
        <w:numPr>
          <w:ilvl w:val="0"/>
          <w:numId w:val="44"/>
        </w:numPr>
        <w:jc w:val="left"/>
      </w:pPr>
      <w:r>
        <w:t>Design and manage workflow of deliverable documents and multimedia resources via Microsoft Teams</w:t>
      </w:r>
      <w:r w:rsidR="00045943">
        <w:t>, with an eye to project scope and limited time for iteration.</w:t>
      </w:r>
    </w:p>
    <w:p w14:paraId="72F6CBF8" w14:textId="3959522D" w:rsidR="000B5C01" w:rsidRPr="00D669C0" w:rsidRDefault="000B5C01" w:rsidP="000B5C01">
      <w:pPr>
        <w:pStyle w:val="KeyResultsBullets"/>
        <w:numPr>
          <w:ilvl w:val="0"/>
          <w:numId w:val="44"/>
        </w:numPr>
        <w:jc w:val="left"/>
      </w:pPr>
      <w:r w:rsidRPr="00D669C0">
        <w:t xml:space="preserve">Identify </w:t>
      </w:r>
      <w:r>
        <w:t>project blockers and anticipate scheduling issues that may delay work</w:t>
      </w:r>
      <w:r w:rsidR="00045943">
        <w:t>, and act to resolve any issues.</w:t>
      </w:r>
    </w:p>
    <w:p w14:paraId="52E3AA2F" w14:textId="77777777" w:rsidR="000B5C01" w:rsidRDefault="000B5C01" w:rsidP="00555ED7">
      <w:pPr>
        <w:pStyle w:val="KeyResultsBullets"/>
        <w:numPr>
          <w:ilvl w:val="0"/>
          <w:numId w:val="0"/>
        </w:numPr>
        <w:rPr>
          <w:rStyle w:val="Hyperlink"/>
          <w:b/>
          <w:color w:val="1F497D" w:themeColor="text2"/>
        </w:rPr>
      </w:pPr>
    </w:p>
    <w:p w14:paraId="132D2EB2" w14:textId="372649A2" w:rsidR="00D669C0" w:rsidRDefault="00D669C0" w:rsidP="00555ED7">
      <w:pPr>
        <w:pStyle w:val="KeyResultsBullets"/>
        <w:numPr>
          <w:ilvl w:val="0"/>
          <w:numId w:val="0"/>
        </w:numPr>
        <w:rPr>
          <w:rStyle w:val="Hyperlink"/>
          <w:b/>
          <w:color w:val="1F497D" w:themeColor="text2"/>
        </w:rPr>
      </w:pPr>
      <w:r>
        <w:rPr>
          <w:rStyle w:val="Hyperlink"/>
          <w:b/>
          <w:color w:val="1F497D" w:themeColor="text2"/>
        </w:rPr>
        <w:t>Harebrained Schemes</w:t>
      </w:r>
    </w:p>
    <w:p w14:paraId="01FC569B" w14:textId="3BC25A08" w:rsidR="00D669C0" w:rsidRDefault="00D669C0" w:rsidP="00555ED7">
      <w:pPr>
        <w:pStyle w:val="KeyResultsBullets"/>
        <w:numPr>
          <w:ilvl w:val="0"/>
          <w:numId w:val="0"/>
        </w:numPr>
        <w:rPr>
          <w:rStyle w:val="Hyperlink"/>
          <w:color w:val="auto"/>
        </w:rPr>
      </w:pPr>
      <w:r>
        <w:rPr>
          <w:rStyle w:val="Hyperlink"/>
          <w:color w:val="auto"/>
        </w:rPr>
        <w:t>Feb 2018- Apr 2018</w:t>
      </w:r>
    </w:p>
    <w:p w14:paraId="2A04A7E5" w14:textId="3D63B081" w:rsidR="00D669C0" w:rsidRPr="00D669C0" w:rsidRDefault="00D669C0" w:rsidP="00555ED7">
      <w:pPr>
        <w:pStyle w:val="KeyResultsBullets"/>
        <w:numPr>
          <w:ilvl w:val="0"/>
          <w:numId w:val="0"/>
        </w:numPr>
        <w:rPr>
          <w:b/>
        </w:rPr>
      </w:pPr>
      <w:r w:rsidRPr="00D669C0">
        <w:rPr>
          <w:b/>
        </w:rPr>
        <w:t>External Staff- Playtesting, Additional Writing for "</w:t>
      </w:r>
      <w:proofErr w:type="spellStart"/>
      <w:r w:rsidRPr="00D669C0">
        <w:rPr>
          <w:b/>
        </w:rPr>
        <w:t>Battletech</w:t>
      </w:r>
      <w:proofErr w:type="spellEnd"/>
      <w:r w:rsidRPr="00D669C0">
        <w:rPr>
          <w:b/>
        </w:rPr>
        <w:t>"</w:t>
      </w:r>
    </w:p>
    <w:p w14:paraId="24EEE150" w14:textId="413A2D2E" w:rsidR="00D669C0" w:rsidRPr="00D669C0" w:rsidRDefault="00D669C0" w:rsidP="00D669C0">
      <w:pPr>
        <w:pStyle w:val="KeyResultsBullets"/>
        <w:numPr>
          <w:ilvl w:val="0"/>
          <w:numId w:val="44"/>
        </w:numPr>
        <w:jc w:val="left"/>
      </w:pPr>
      <w:r w:rsidRPr="00D669C0">
        <w:t xml:space="preserve">Test all test-release game builds for functionality, gameplay, and compliance with established </w:t>
      </w:r>
      <w:proofErr w:type="spellStart"/>
      <w:r w:rsidRPr="00D669C0">
        <w:t>Battletech</w:t>
      </w:r>
      <w:proofErr w:type="spellEnd"/>
      <w:r w:rsidRPr="00D669C0">
        <w:t xml:space="preserve"> IP and game world lore.</w:t>
      </w:r>
    </w:p>
    <w:p w14:paraId="6FE415F9" w14:textId="29B4D271" w:rsidR="00D669C0" w:rsidRPr="00D669C0" w:rsidRDefault="006A2D47" w:rsidP="00D669C0">
      <w:pPr>
        <w:pStyle w:val="KeyResultsBullets"/>
        <w:numPr>
          <w:ilvl w:val="0"/>
          <w:numId w:val="44"/>
        </w:numPr>
        <w:jc w:val="left"/>
      </w:pPr>
      <w:r>
        <w:t>Create and d</w:t>
      </w:r>
      <w:r w:rsidR="007F5C49">
        <w:t>eliver</w:t>
      </w:r>
      <w:r w:rsidR="00D669C0" w:rsidRPr="00D669C0">
        <w:t xml:space="preserve"> </w:t>
      </w:r>
      <w:r>
        <w:t>report documents</w:t>
      </w:r>
      <w:r w:rsidR="00D669C0" w:rsidRPr="00D669C0">
        <w:t xml:space="preserve"> </w:t>
      </w:r>
      <w:r w:rsidR="007F5C49">
        <w:t xml:space="preserve">to </w:t>
      </w:r>
      <w:r>
        <w:t>game director</w:t>
      </w:r>
      <w:r w:rsidR="00D669C0" w:rsidRPr="00D669C0">
        <w:t xml:space="preserve"> and designers, detailing issues, inconsistencies, and suggestions for improvement.</w:t>
      </w:r>
    </w:p>
    <w:p w14:paraId="30F42AB4" w14:textId="7F9AA0E4" w:rsidR="00D669C0" w:rsidRPr="00D669C0" w:rsidRDefault="00D669C0" w:rsidP="00D669C0">
      <w:pPr>
        <w:pStyle w:val="KeyResultsBullets"/>
        <w:numPr>
          <w:ilvl w:val="0"/>
          <w:numId w:val="44"/>
        </w:numPr>
        <w:jc w:val="left"/>
      </w:pPr>
      <w:r w:rsidRPr="00D669C0">
        <w:t>Identify and log bugs in internal tools to help HBS staff recreate and find solutions for issues.</w:t>
      </w:r>
    </w:p>
    <w:p w14:paraId="6A1B4748" w14:textId="1859C710" w:rsidR="00D669C0" w:rsidRPr="00D669C0" w:rsidRDefault="00D669C0" w:rsidP="00D669C0">
      <w:pPr>
        <w:pStyle w:val="KeyResultsBullets"/>
        <w:numPr>
          <w:ilvl w:val="0"/>
          <w:numId w:val="44"/>
        </w:numPr>
        <w:jc w:val="left"/>
      </w:pPr>
      <w:r w:rsidRPr="00D669C0">
        <w:t xml:space="preserve">Write tooltip-activated text for in-game UI and loading screen text/tips. Primarily focused on the established </w:t>
      </w:r>
      <w:proofErr w:type="spellStart"/>
      <w:r w:rsidRPr="00D669C0">
        <w:t>Battletech</w:t>
      </w:r>
      <w:proofErr w:type="spellEnd"/>
      <w:r w:rsidRPr="00D669C0">
        <w:t xml:space="preserve"> IP and game world lore.</w:t>
      </w:r>
    </w:p>
    <w:p w14:paraId="06CABAA7" w14:textId="77777777" w:rsidR="00D669C0" w:rsidRDefault="00D669C0" w:rsidP="00555ED7">
      <w:pPr>
        <w:pStyle w:val="KeyResultsBullets"/>
        <w:numPr>
          <w:ilvl w:val="0"/>
          <w:numId w:val="0"/>
        </w:numPr>
        <w:rPr>
          <w:rStyle w:val="Hyperlink"/>
          <w:b/>
          <w:color w:val="1F497D" w:themeColor="text2"/>
        </w:rPr>
      </w:pPr>
    </w:p>
    <w:p w14:paraId="33BCFBAA" w14:textId="7D1EBE33" w:rsidR="00EA4C73" w:rsidRDefault="00555ED7" w:rsidP="00555ED7">
      <w:pPr>
        <w:pStyle w:val="KeyResultsBullets"/>
        <w:numPr>
          <w:ilvl w:val="0"/>
          <w:numId w:val="0"/>
        </w:numPr>
        <w:rPr>
          <w:rStyle w:val="Hyperlink"/>
          <w:b/>
          <w:color w:val="1F497D" w:themeColor="text2"/>
        </w:rPr>
      </w:pPr>
      <w:r w:rsidRPr="00EA4C73">
        <w:rPr>
          <w:rStyle w:val="Hyperlink"/>
          <w:b/>
          <w:color w:val="1F497D" w:themeColor="text2"/>
        </w:rPr>
        <w:t>Hyper RPG</w:t>
      </w:r>
      <w:r w:rsidR="000B5C01">
        <w:rPr>
          <w:rStyle w:val="Hyperlink"/>
          <w:b/>
          <w:color w:val="1F497D" w:themeColor="text2"/>
        </w:rPr>
        <w:t xml:space="preserve"> &amp; Zombie Orpheus Entertainment</w:t>
      </w:r>
    </w:p>
    <w:p w14:paraId="740F6572" w14:textId="091001E8" w:rsidR="00EA4C73" w:rsidRPr="00EA4C73" w:rsidRDefault="00EA4C73" w:rsidP="00555ED7">
      <w:pPr>
        <w:pStyle w:val="KeyResultsBullets"/>
        <w:numPr>
          <w:ilvl w:val="0"/>
          <w:numId w:val="0"/>
        </w:numPr>
        <w:rPr>
          <w:rStyle w:val="Hyperlink"/>
          <w:color w:val="000000"/>
        </w:rPr>
      </w:pPr>
      <w:r>
        <w:t xml:space="preserve">Aug </w:t>
      </w:r>
      <w:r w:rsidR="00A67355">
        <w:t>2017</w:t>
      </w:r>
      <w:r>
        <w:t xml:space="preserve">- </w:t>
      </w:r>
      <w:r w:rsidR="000B5C01">
        <w:t>Present</w:t>
      </w:r>
    </w:p>
    <w:p w14:paraId="6108F49F" w14:textId="1359324E" w:rsidR="00EA4C73" w:rsidRPr="00EA4C73" w:rsidRDefault="00EA4C73" w:rsidP="00EA4C73">
      <w:pPr>
        <w:pStyle w:val="KeyResultsBullets"/>
        <w:numPr>
          <w:ilvl w:val="0"/>
          <w:numId w:val="0"/>
        </w:numPr>
        <w:rPr>
          <w:b/>
        </w:rPr>
      </w:pPr>
      <w:r w:rsidRPr="00EA4C73">
        <w:rPr>
          <w:b/>
        </w:rPr>
        <w:t xml:space="preserve">Producer </w:t>
      </w:r>
      <w:r w:rsidR="00591E57">
        <w:rPr>
          <w:b/>
        </w:rPr>
        <w:t xml:space="preserve">&amp; Writer </w:t>
      </w:r>
      <w:r w:rsidRPr="00EA4C73">
        <w:rPr>
          <w:b/>
        </w:rPr>
        <w:t>for weekly live video program of tabletop RPG, broadcast online through Twitch.</w:t>
      </w:r>
    </w:p>
    <w:p w14:paraId="043989C8" w14:textId="77777777" w:rsidR="00CD728C" w:rsidRPr="00296802" w:rsidRDefault="00CD728C" w:rsidP="00CD728C">
      <w:pPr>
        <w:pStyle w:val="KeyResultsBullets"/>
        <w:numPr>
          <w:ilvl w:val="0"/>
          <w:numId w:val="44"/>
        </w:numPr>
        <w:jc w:val="left"/>
      </w:pPr>
      <w:r>
        <w:t xml:space="preserve">Create and deliver promotional messaging to </w:t>
      </w:r>
      <w:proofErr w:type="spellStart"/>
      <w:r>
        <w:t>HyperRPG</w:t>
      </w:r>
      <w:proofErr w:type="spellEnd"/>
      <w:r>
        <w:t xml:space="preserve"> channel staff for publication on </w:t>
      </w:r>
      <w:r w:rsidR="00A67355">
        <w:t>social media</w:t>
      </w:r>
      <w:r>
        <w:t>.</w:t>
      </w:r>
    </w:p>
    <w:p w14:paraId="509D0056" w14:textId="548A90ED" w:rsidR="00EA4C73" w:rsidRDefault="00EA4C73" w:rsidP="00EA4C73">
      <w:pPr>
        <w:pStyle w:val="KeyResultsBullets"/>
        <w:numPr>
          <w:ilvl w:val="0"/>
          <w:numId w:val="44"/>
        </w:numPr>
        <w:jc w:val="left"/>
      </w:pPr>
      <w:r>
        <w:t>Coordinate scheduling</w:t>
      </w:r>
      <w:r w:rsidR="00591E57">
        <w:t>, weekly episode knowledge transfer,</w:t>
      </w:r>
      <w:r>
        <w:t xml:space="preserve"> and onboarding for </w:t>
      </w:r>
      <w:r w:rsidR="00591E57">
        <w:t>cast and crew</w:t>
      </w:r>
      <w:r>
        <w:t>.</w:t>
      </w:r>
    </w:p>
    <w:p w14:paraId="3222B271" w14:textId="62E6BEA5" w:rsidR="00EA4C73" w:rsidRDefault="00EA4C73" w:rsidP="00EA4C73">
      <w:pPr>
        <w:pStyle w:val="KeyResultsBullets"/>
        <w:numPr>
          <w:ilvl w:val="0"/>
          <w:numId w:val="44"/>
        </w:numPr>
        <w:jc w:val="left"/>
      </w:pPr>
      <w:r>
        <w:t>Document work for future</w:t>
      </w:r>
      <w:r w:rsidR="00CD728C">
        <w:t xml:space="preserve">/substitute </w:t>
      </w:r>
      <w:r>
        <w:t>production staff or replacements.</w:t>
      </w:r>
    </w:p>
    <w:p w14:paraId="2059C317" w14:textId="4625D009" w:rsidR="00591E57" w:rsidRDefault="00591E57" w:rsidP="00591E57">
      <w:pPr>
        <w:pStyle w:val="KeyResultsBullets"/>
        <w:numPr>
          <w:ilvl w:val="0"/>
          <w:numId w:val="44"/>
        </w:numPr>
        <w:jc w:val="left"/>
      </w:pPr>
      <w:r>
        <w:t>Within established IP, research, develop, write and edit weekly story for live improvisation</w:t>
      </w:r>
      <w:r w:rsidR="00406EF4">
        <w:t>.</w:t>
      </w:r>
    </w:p>
    <w:p w14:paraId="33AAD04C" w14:textId="0CDF2952" w:rsidR="000B5C01" w:rsidRDefault="000B5C01" w:rsidP="00591E57">
      <w:pPr>
        <w:pStyle w:val="KeyResultsBullets"/>
        <w:numPr>
          <w:ilvl w:val="0"/>
          <w:numId w:val="44"/>
        </w:numPr>
        <w:jc w:val="left"/>
      </w:pPr>
      <w:r>
        <w:t>Manage transition and reboot of show to new studio space and new format.</w:t>
      </w:r>
    </w:p>
    <w:p w14:paraId="782472A9" w14:textId="77777777" w:rsidR="00476E1C" w:rsidRDefault="00476E1C" w:rsidP="00AC61BA">
      <w:pPr>
        <w:pStyle w:val="KeyResultsBullets"/>
        <w:numPr>
          <w:ilvl w:val="0"/>
          <w:numId w:val="0"/>
        </w:numPr>
        <w:jc w:val="left"/>
      </w:pPr>
    </w:p>
    <w:p w14:paraId="6D482025" w14:textId="010C0B07" w:rsidR="00591E57" w:rsidRPr="00296802" w:rsidRDefault="00591E57" w:rsidP="00591E57">
      <w:pPr>
        <w:pStyle w:val="KeyResultsBullets"/>
        <w:numPr>
          <w:ilvl w:val="0"/>
          <w:numId w:val="0"/>
        </w:numPr>
        <w:jc w:val="left"/>
        <w:rPr>
          <w:b/>
          <w:color w:val="1F497D" w:themeColor="text2"/>
        </w:rPr>
      </w:pPr>
      <w:r w:rsidRPr="00296802">
        <w:rPr>
          <w:rStyle w:val="Hyperlink"/>
          <w:b/>
          <w:color w:val="1F497D" w:themeColor="text2"/>
        </w:rPr>
        <w:t>Micr</w:t>
      </w:r>
      <w:r>
        <w:rPr>
          <w:rStyle w:val="Hyperlink"/>
          <w:b/>
          <w:color w:val="1F497D" w:themeColor="text2"/>
        </w:rPr>
        <w:t>osoft Worldwide SAM &amp; Compliance</w:t>
      </w:r>
      <w:r>
        <w:rPr>
          <w:rStyle w:val="Hyperlink"/>
          <w:b/>
          <w:color w:val="1F497D" w:themeColor="text2"/>
        </w:rPr>
        <w:br/>
      </w:r>
      <w:r>
        <w:t xml:space="preserve">Oct 2015 – Apr 2017 </w:t>
      </w:r>
      <w:r w:rsidRPr="00AC61BA">
        <w:t>(Consultant, via Diamond Solutions Group, Inc.)</w:t>
      </w:r>
    </w:p>
    <w:p w14:paraId="03060A9B" w14:textId="77777777" w:rsidR="00591E57" w:rsidRPr="00296802" w:rsidRDefault="00591E57" w:rsidP="00591E57">
      <w:pPr>
        <w:pStyle w:val="KeyResultsBullets"/>
        <w:numPr>
          <w:ilvl w:val="0"/>
          <w:numId w:val="0"/>
        </w:numPr>
        <w:rPr>
          <w:b/>
        </w:rPr>
      </w:pPr>
      <w:r>
        <w:rPr>
          <w:b/>
        </w:rPr>
        <w:t xml:space="preserve">SAM Channel Incentives Operations Manager </w:t>
      </w:r>
    </w:p>
    <w:p w14:paraId="51D5E01D" w14:textId="36C75592" w:rsidR="001615C0" w:rsidRDefault="00591E57" w:rsidP="007E514C">
      <w:pPr>
        <w:pStyle w:val="KeyResultsBullets"/>
        <w:numPr>
          <w:ilvl w:val="0"/>
          <w:numId w:val="30"/>
        </w:numPr>
        <w:jc w:val="left"/>
      </w:pPr>
      <w:r w:rsidRPr="00296802">
        <w:t>Program fraud prevention through Proof-of-Execution review for all internat</w:t>
      </w:r>
      <w:r>
        <w:t xml:space="preserve">ional SAM Incentive engagements - </w:t>
      </w:r>
      <w:r w:rsidRPr="004610EF">
        <w:t xml:space="preserve">Prevented 630+ improper incentive payments, saving 7.4M USD in </w:t>
      </w:r>
      <w:r>
        <w:t xml:space="preserve">H1 </w:t>
      </w:r>
      <w:r w:rsidRPr="004610EF">
        <w:t>FY17 alone</w:t>
      </w:r>
      <w:r w:rsidR="00D669C0">
        <w:t>.</w:t>
      </w:r>
    </w:p>
    <w:p w14:paraId="15B9F864" w14:textId="651FDB29" w:rsidR="00591E57" w:rsidRPr="001615C0" w:rsidRDefault="00591E57" w:rsidP="007E514C">
      <w:pPr>
        <w:pStyle w:val="KeyResultsBullets"/>
        <w:numPr>
          <w:ilvl w:val="0"/>
          <w:numId w:val="30"/>
        </w:numPr>
        <w:jc w:val="left"/>
      </w:pPr>
      <w:r w:rsidRPr="001615C0">
        <w:t>Manage training and team organization for fraud-prevention and POE review resources spun-up due to increased program activity - Reduced Worldwide POE Error rate by 18% YOY</w:t>
      </w:r>
      <w:r w:rsidR="00D669C0">
        <w:t>.</w:t>
      </w:r>
    </w:p>
    <w:p w14:paraId="1A7ABF31" w14:textId="77777777" w:rsidR="00591E57" w:rsidRDefault="00591E57" w:rsidP="00591E57">
      <w:pPr>
        <w:pStyle w:val="KeyResultsBullets"/>
        <w:numPr>
          <w:ilvl w:val="0"/>
          <w:numId w:val="30"/>
        </w:numPr>
        <w:jc w:val="left"/>
      </w:pPr>
      <w:r w:rsidRPr="00296802">
        <w:t>Payment approval and program process resource for corporate channel incentives program (Software Asse</w:t>
      </w:r>
      <w:r>
        <w:t xml:space="preserve">t Management Incentive Program) - </w:t>
      </w:r>
      <w:r w:rsidRPr="004610EF">
        <w:t>Created monthly reporting cycle to feed-back payment hold and POE execution information to worldwide field and internal stakeholders.</w:t>
      </w:r>
    </w:p>
    <w:p w14:paraId="72056A61" w14:textId="74947892" w:rsidR="00591E57" w:rsidRDefault="00591E57" w:rsidP="00591E57">
      <w:pPr>
        <w:pStyle w:val="KeyResultsBullets"/>
        <w:numPr>
          <w:ilvl w:val="0"/>
          <w:numId w:val="30"/>
        </w:numPr>
        <w:jc w:val="left"/>
      </w:pPr>
      <w:r w:rsidRPr="00296802">
        <w:t>White Glove support for corporate fiel</w:t>
      </w:r>
      <w:r>
        <w:t xml:space="preserve">d and partner company resources - </w:t>
      </w:r>
      <w:r w:rsidRPr="004610EF">
        <w:t>Resolved payment issue directly with partner to reverse payment hold (500K USD) and increase partner program compliance.</w:t>
      </w:r>
    </w:p>
    <w:p w14:paraId="222E0B75" w14:textId="77777777" w:rsidR="00591E57" w:rsidRDefault="00591E57" w:rsidP="00AC61BA">
      <w:pPr>
        <w:pStyle w:val="KeyResultsBullets"/>
        <w:numPr>
          <w:ilvl w:val="0"/>
          <w:numId w:val="0"/>
        </w:numPr>
        <w:jc w:val="left"/>
      </w:pPr>
    </w:p>
    <w:p w14:paraId="294FC6E4" w14:textId="54CEF230" w:rsidR="0033114D" w:rsidRPr="00AC61BA" w:rsidRDefault="00500164" w:rsidP="00AC61BA">
      <w:pPr>
        <w:pStyle w:val="KeyResultsBullets"/>
        <w:numPr>
          <w:ilvl w:val="0"/>
          <w:numId w:val="0"/>
        </w:numPr>
        <w:jc w:val="left"/>
      </w:pPr>
      <w:hyperlink r:id="rId11" w:history="1">
        <w:r w:rsidR="00960103" w:rsidRPr="00296802">
          <w:rPr>
            <w:rStyle w:val="Hyperlink"/>
            <w:b/>
            <w:color w:val="1F497D" w:themeColor="text2"/>
          </w:rPr>
          <w:t>343 Industries</w:t>
        </w:r>
      </w:hyperlink>
      <w:r w:rsidR="00EF554D" w:rsidRPr="00296802">
        <w:rPr>
          <w:rStyle w:val="Hyperlink"/>
          <w:b/>
          <w:color w:val="1F497D" w:themeColor="text2"/>
        </w:rPr>
        <w:t>, Microsoft Game Studios</w:t>
      </w:r>
      <w:r w:rsidR="00AC61BA">
        <w:rPr>
          <w:color w:val="1F497D" w:themeColor="text2"/>
        </w:rPr>
        <w:br/>
      </w:r>
      <w:r w:rsidR="00296802">
        <w:t>Apr</w:t>
      </w:r>
      <w:r w:rsidR="009B06D4">
        <w:t xml:space="preserve"> 2011- </w:t>
      </w:r>
      <w:r w:rsidR="0027762A">
        <w:t>Jan 2015</w:t>
      </w:r>
      <w:r w:rsidR="00AC61BA">
        <w:t xml:space="preserve"> </w:t>
      </w:r>
      <w:r w:rsidR="00AC61BA" w:rsidRPr="00AC61BA">
        <w:t>(Consultant</w:t>
      </w:r>
      <w:r w:rsidR="00093C30">
        <w:t>,</w:t>
      </w:r>
      <w:r w:rsidR="00AC61BA" w:rsidRPr="00AC61BA">
        <w:t xml:space="preserve"> via Hansen Consulting Group)</w:t>
      </w:r>
    </w:p>
    <w:p w14:paraId="748DD84A" w14:textId="77777777" w:rsidR="00CD728C" w:rsidRPr="00296802" w:rsidRDefault="00CD728C" w:rsidP="00CD728C">
      <w:pPr>
        <w:pStyle w:val="KeyResultsBullets"/>
        <w:numPr>
          <w:ilvl w:val="0"/>
          <w:numId w:val="0"/>
        </w:numPr>
        <w:rPr>
          <w:b/>
        </w:rPr>
      </w:pPr>
      <w:r w:rsidRPr="00296802">
        <w:rPr>
          <w:b/>
        </w:rPr>
        <w:t>Narrative Consultant/Script Development</w:t>
      </w:r>
    </w:p>
    <w:p w14:paraId="6933BAC5" w14:textId="748A5B0A" w:rsidR="00CD728C" w:rsidRDefault="00CD728C" w:rsidP="00591E57">
      <w:pPr>
        <w:pStyle w:val="KeyResultsBullets"/>
        <w:numPr>
          <w:ilvl w:val="0"/>
          <w:numId w:val="32"/>
        </w:numPr>
        <w:jc w:val="left"/>
      </w:pPr>
      <w:r w:rsidRPr="00296802">
        <w:t>Review and identify script/character/story issues an</w:t>
      </w:r>
      <w:r>
        <w:t xml:space="preserve">d collaborate </w:t>
      </w:r>
      <w:r w:rsidR="00591E57">
        <w:t xml:space="preserve">with writers </w:t>
      </w:r>
      <w:r>
        <w:t xml:space="preserve">to </w:t>
      </w:r>
      <w:r w:rsidR="00591E57">
        <w:t>address</w:t>
      </w:r>
      <w:r>
        <w:t xml:space="preserve"> them</w:t>
      </w:r>
      <w:r w:rsidR="00D669C0">
        <w:t>.</w:t>
      </w:r>
    </w:p>
    <w:p w14:paraId="00910950" w14:textId="77777777" w:rsidR="0033114D" w:rsidRPr="00CD728C" w:rsidRDefault="00590942" w:rsidP="00CD728C">
      <w:pPr>
        <w:pStyle w:val="KeyResultsBullets"/>
        <w:numPr>
          <w:ilvl w:val="0"/>
          <w:numId w:val="0"/>
        </w:numPr>
        <w:jc w:val="left"/>
      </w:pPr>
      <w:proofErr w:type="spellStart"/>
      <w:r w:rsidRPr="00CD728C">
        <w:rPr>
          <w:b/>
        </w:rPr>
        <w:t>PreVis</w:t>
      </w:r>
      <w:proofErr w:type="spellEnd"/>
      <w:r w:rsidRPr="00CD728C">
        <w:rPr>
          <w:b/>
        </w:rPr>
        <w:t xml:space="preserve"> Production Coordinator</w:t>
      </w:r>
      <w:r w:rsidR="00ED3950" w:rsidRPr="00CD728C">
        <w:rPr>
          <w:b/>
        </w:rPr>
        <w:t xml:space="preserve"> </w:t>
      </w:r>
    </w:p>
    <w:p w14:paraId="571EF6A9" w14:textId="20EA9BC4" w:rsidR="0033114D" w:rsidRPr="0001125E" w:rsidRDefault="0033114D" w:rsidP="00CD728C">
      <w:pPr>
        <w:pStyle w:val="KeyResultsBullets"/>
        <w:numPr>
          <w:ilvl w:val="0"/>
          <w:numId w:val="30"/>
        </w:numPr>
        <w:jc w:val="left"/>
      </w:pPr>
      <w:r w:rsidRPr="0001125E">
        <w:t>Coordinate wi</w:t>
      </w:r>
      <w:r w:rsidR="009E6DB7">
        <w:t>th Producing and Directing Department</w:t>
      </w:r>
      <w:r w:rsidRPr="0001125E">
        <w:t xml:space="preserve"> Heads on all-up</w:t>
      </w:r>
      <w:r w:rsidR="008032E3" w:rsidRPr="0001125E">
        <w:t xml:space="preserve"> Pre-Vis Scheduling and Scoping</w:t>
      </w:r>
    </w:p>
    <w:p w14:paraId="59E99EDD" w14:textId="63666892" w:rsidR="00590942" w:rsidRPr="0001125E" w:rsidRDefault="0033114D" w:rsidP="00CD728C">
      <w:pPr>
        <w:pStyle w:val="KeyResultsBullets"/>
        <w:numPr>
          <w:ilvl w:val="0"/>
          <w:numId w:val="30"/>
        </w:numPr>
        <w:jc w:val="left"/>
      </w:pPr>
      <w:r w:rsidRPr="0001125E">
        <w:t>Execution of plan and</w:t>
      </w:r>
      <w:r w:rsidR="008032E3" w:rsidRPr="0001125E">
        <w:t xml:space="preserve"> </w:t>
      </w:r>
      <w:r w:rsidR="009E6DB7">
        <w:t>day-to-</w:t>
      </w:r>
      <w:r w:rsidR="008032E3" w:rsidRPr="0001125E">
        <w:t>day operations</w:t>
      </w:r>
      <w:r w:rsidR="00D669C0">
        <w:t>.</w:t>
      </w:r>
    </w:p>
    <w:p w14:paraId="7280780C" w14:textId="6AC695FC" w:rsidR="00590942" w:rsidRPr="0001125E" w:rsidRDefault="00590942" w:rsidP="00CD728C">
      <w:pPr>
        <w:pStyle w:val="KeyResultsBullets"/>
        <w:numPr>
          <w:ilvl w:val="0"/>
          <w:numId w:val="30"/>
        </w:numPr>
        <w:jc w:val="left"/>
      </w:pPr>
      <w:r w:rsidRPr="0001125E">
        <w:t>Strict enforcement of IP secur</w:t>
      </w:r>
      <w:r w:rsidR="008032E3" w:rsidRPr="0001125E">
        <w:t>ity in a fluid work environment</w:t>
      </w:r>
      <w:r w:rsidR="00D669C0">
        <w:t>.</w:t>
      </w:r>
    </w:p>
    <w:p w14:paraId="458A568D" w14:textId="77777777" w:rsidR="00590942" w:rsidRPr="00296802" w:rsidRDefault="00590942" w:rsidP="00296802">
      <w:pPr>
        <w:pStyle w:val="KeyResultsBullets"/>
        <w:numPr>
          <w:ilvl w:val="0"/>
          <w:numId w:val="0"/>
        </w:numPr>
        <w:rPr>
          <w:b/>
        </w:rPr>
      </w:pPr>
      <w:r w:rsidRPr="00296802">
        <w:rPr>
          <w:b/>
        </w:rPr>
        <w:t>Motion Capture Team Lead</w:t>
      </w:r>
    </w:p>
    <w:p w14:paraId="6727322B" w14:textId="26A995E3" w:rsidR="00590942" w:rsidRPr="0001125E" w:rsidRDefault="00590942" w:rsidP="00CD728C">
      <w:pPr>
        <w:pStyle w:val="KeyResultsBullets"/>
        <w:numPr>
          <w:ilvl w:val="0"/>
          <w:numId w:val="31"/>
        </w:numPr>
        <w:jc w:val="left"/>
      </w:pPr>
      <w:r w:rsidRPr="0001125E">
        <w:t xml:space="preserve">Collaborate with key stakeholders </w:t>
      </w:r>
      <w:r w:rsidR="000B5C01">
        <w:t>and</w:t>
      </w:r>
      <w:r w:rsidRPr="0001125E">
        <w:t xml:space="preserve"> </w:t>
      </w:r>
      <w:r w:rsidR="008032E3" w:rsidRPr="0001125E">
        <w:t>Mo-Cap perform</w:t>
      </w:r>
      <w:r w:rsidR="00CD728C">
        <w:t xml:space="preserve">ance team for </w:t>
      </w:r>
      <w:r w:rsidR="008032E3" w:rsidRPr="0001125E">
        <w:t>Halo 4</w:t>
      </w:r>
      <w:r w:rsidR="00CF763B">
        <w:t xml:space="preserve"> and Halo: Guardians</w:t>
      </w:r>
      <w:r w:rsidR="00D669C0">
        <w:t>.</w:t>
      </w:r>
    </w:p>
    <w:p w14:paraId="17490643" w14:textId="77660299" w:rsidR="00960103" w:rsidRDefault="00590942" w:rsidP="00D669C0">
      <w:pPr>
        <w:pStyle w:val="KeyResultsBullets"/>
        <w:numPr>
          <w:ilvl w:val="0"/>
          <w:numId w:val="31"/>
        </w:numPr>
        <w:jc w:val="left"/>
      </w:pPr>
      <w:r w:rsidRPr="0001125E">
        <w:t>Buil</w:t>
      </w:r>
      <w:r w:rsidR="00CD728C">
        <w:t>d</w:t>
      </w:r>
      <w:r w:rsidRPr="0001125E">
        <w:t xml:space="preserve"> and implemen</w:t>
      </w:r>
      <w:r w:rsidR="00CD728C">
        <w:t>t</w:t>
      </w:r>
      <w:r w:rsidRPr="0001125E">
        <w:t xml:space="preserve"> a lean and repeatable Mo-Cap training process</w:t>
      </w:r>
      <w:r w:rsidR="00CD728C">
        <w:t>,</w:t>
      </w:r>
      <w:r w:rsidR="008032E3" w:rsidRPr="0001125E">
        <w:t xml:space="preserve"> leading to high-quality results, and reduced ramp-up times for Mo-Cap performers</w:t>
      </w:r>
      <w:r w:rsidR="00D669C0">
        <w:t>.</w:t>
      </w:r>
    </w:p>
    <w:p w14:paraId="636B6DFE" w14:textId="2B67A6A1" w:rsidR="006A2D47" w:rsidRDefault="006A2D47" w:rsidP="006A2D47">
      <w:pPr>
        <w:pStyle w:val="KeyResultsBullets"/>
        <w:numPr>
          <w:ilvl w:val="0"/>
          <w:numId w:val="0"/>
        </w:numPr>
        <w:ind w:left="504" w:hanging="360"/>
        <w:jc w:val="left"/>
      </w:pPr>
    </w:p>
    <w:p w14:paraId="62E56C33" w14:textId="77777777" w:rsidR="006A2D47" w:rsidRDefault="006A2D47" w:rsidP="006A2D47">
      <w:pPr>
        <w:pStyle w:val="KeyResultsBullets"/>
        <w:numPr>
          <w:ilvl w:val="0"/>
          <w:numId w:val="0"/>
        </w:numPr>
        <w:jc w:val="left"/>
      </w:pPr>
      <w:r w:rsidRPr="00AB0508">
        <w:rPr>
          <w:rStyle w:val="Hyperlink"/>
          <w:b/>
          <w:color w:val="1F497D" w:themeColor="text2"/>
        </w:rPr>
        <w:t>Union Theatre, Film, TV and Commercial Actor (Topo Swope Talent, Seattle)</w:t>
      </w:r>
      <w:r>
        <w:br/>
        <w:t>May 2006- Present</w:t>
      </w:r>
    </w:p>
    <w:p w14:paraId="427043E8" w14:textId="275F53DD" w:rsidR="006A2D47" w:rsidRPr="0001125E" w:rsidRDefault="006A2D47" w:rsidP="006A2D47">
      <w:pPr>
        <w:pStyle w:val="KeyResultsBullets"/>
        <w:numPr>
          <w:ilvl w:val="0"/>
          <w:numId w:val="0"/>
        </w:numPr>
        <w:ind w:left="504" w:hanging="360"/>
        <w:jc w:val="left"/>
      </w:pPr>
      <w:r>
        <w:t>Theatrical, industrial, commercial, improvisational.</w:t>
      </w:r>
    </w:p>
    <w:p w14:paraId="7EB37D6C" w14:textId="77777777" w:rsidR="00200578" w:rsidRPr="00777E8B" w:rsidRDefault="00E81FDF" w:rsidP="00777E8B">
      <w:pPr>
        <w:pStyle w:val="SectionHeaders0"/>
        <w:spacing w:before="360"/>
        <w:rPr>
          <w:sz w:val="22"/>
          <w:szCs w:val="22"/>
        </w:rPr>
      </w:pPr>
      <w:r w:rsidRPr="00777E8B">
        <w:rPr>
          <w:sz w:val="22"/>
          <w:szCs w:val="22"/>
        </w:rPr>
        <w:t>Education</w:t>
      </w:r>
    </w:p>
    <w:p w14:paraId="46DF8C99" w14:textId="77777777" w:rsidR="00200578" w:rsidRPr="00777E8B" w:rsidRDefault="00D11B98" w:rsidP="00D37015">
      <w:pPr>
        <w:pStyle w:val="Education"/>
        <w:ind w:left="-90" w:right="-144"/>
        <w:jc w:val="left"/>
      </w:pPr>
      <w:r w:rsidRPr="00895C66">
        <w:rPr>
          <w:b/>
        </w:rPr>
        <w:t xml:space="preserve">MFA Theatre </w:t>
      </w:r>
      <w:r w:rsidRPr="00777E8B">
        <w:t xml:space="preserve">— </w:t>
      </w:r>
      <w:r w:rsidR="00B30625" w:rsidRPr="00777E8B">
        <w:t>Roosevelt University</w:t>
      </w:r>
      <w:r w:rsidRPr="00777E8B">
        <w:t xml:space="preserve"> </w:t>
      </w:r>
      <w:r w:rsidR="00B11DE9" w:rsidRPr="00777E8B">
        <w:t>(</w:t>
      </w:r>
      <w:r w:rsidR="00B30625" w:rsidRPr="00777E8B">
        <w:t>The Chicago College of Performing Arts</w:t>
      </w:r>
      <w:r w:rsidR="00B11DE9" w:rsidRPr="00777E8B">
        <w:t xml:space="preserve">) — </w:t>
      </w:r>
      <w:r w:rsidR="00B30625" w:rsidRPr="00777E8B">
        <w:t>Chicago, IL</w:t>
      </w:r>
      <w:r w:rsidR="00E81FDF" w:rsidRPr="00777E8B">
        <w:t xml:space="preserve"> (2006)</w:t>
      </w:r>
    </w:p>
    <w:p w14:paraId="0921A6DF" w14:textId="5B3D52A9" w:rsidR="00526620" w:rsidRDefault="00895C66" w:rsidP="00F9258A">
      <w:pPr>
        <w:pStyle w:val="Education"/>
        <w:ind w:left="-90" w:right="-144"/>
        <w:jc w:val="left"/>
        <w:rPr>
          <w:szCs w:val="18"/>
        </w:rPr>
      </w:pPr>
      <w:r w:rsidRPr="00731B11">
        <w:rPr>
          <w:b/>
          <w:szCs w:val="18"/>
        </w:rPr>
        <w:t>BFA Theatre</w:t>
      </w:r>
      <w:r w:rsidR="00731B11">
        <w:rPr>
          <w:b/>
          <w:szCs w:val="18"/>
        </w:rPr>
        <w:t>, Pol. Sci. Minor</w:t>
      </w:r>
      <w:r w:rsidR="0052606D">
        <w:rPr>
          <w:b/>
          <w:szCs w:val="18"/>
        </w:rPr>
        <w:t xml:space="preserve"> </w:t>
      </w:r>
      <w:r w:rsidR="0052606D" w:rsidRPr="00777E8B">
        <w:rPr>
          <w:szCs w:val="18"/>
        </w:rPr>
        <w:t>— Pacific Lu</w:t>
      </w:r>
      <w:r w:rsidR="00931EA1" w:rsidRPr="00777E8B">
        <w:rPr>
          <w:szCs w:val="18"/>
        </w:rPr>
        <w:t>t</w:t>
      </w:r>
      <w:r w:rsidRPr="00777E8B">
        <w:rPr>
          <w:szCs w:val="18"/>
        </w:rPr>
        <w:t>heran University — Tacoma, WA</w:t>
      </w:r>
      <w:r w:rsidR="00E81FDF" w:rsidRPr="00777E8B">
        <w:rPr>
          <w:szCs w:val="18"/>
        </w:rPr>
        <w:t xml:space="preserve"> (2003)</w:t>
      </w:r>
    </w:p>
    <w:p w14:paraId="5A98FC2D" w14:textId="3A0F41EF" w:rsidR="006A2D47" w:rsidRDefault="006A2D47" w:rsidP="00F9258A">
      <w:pPr>
        <w:pStyle w:val="Education"/>
        <w:ind w:left="-90" w:right="-144"/>
        <w:jc w:val="left"/>
        <w:rPr>
          <w:szCs w:val="18"/>
        </w:rPr>
      </w:pPr>
    </w:p>
    <w:p w14:paraId="0C719D28" w14:textId="6698ED44" w:rsidR="006A2D47" w:rsidRPr="00777E8B" w:rsidRDefault="006A2D47" w:rsidP="006A2D47">
      <w:pPr>
        <w:pStyle w:val="SectionHeaders0"/>
        <w:spacing w:before="360"/>
        <w:rPr>
          <w:sz w:val="22"/>
          <w:szCs w:val="22"/>
        </w:rPr>
      </w:pPr>
      <w:r>
        <w:rPr>
          <w:sz w:val="22"/>
          <w:szCs w:val="22"/>
        </w:rPr>
        <w:t>References</w:t>
      </w:r>
    </w:p>
    <w:p w14:paraId="1512369C" w14:textId="20346F2B" w:rsidR="004B2395" w:rsidRDefault="004B2395" w:rsidP="00F9258A">
      <w:pPr>
        <w:pStyle w:val="Education"/>
        <w:ind w:left="-90" w:right="-144"/>
        <w:jc w:val="left"/>
        <w:rPr>
          <w:b/>
          <w:szCs w:val="18"/>
        </w:rPr>
      </w:pPr>
      <w:r>
        <w:rPr>
          <w:b/>
          <w:szCs w:val="18"/>
        </w:rPr>
        <w:t xml:space="preserve">Aaron Jacobs – Founder, OMH Creative – </w:t>
      </w:r>
      <w:hyperlink r:id="rId12" w:history="1">
        <w:r w:rsidRPr="004F16F7">
          <w:rPr>
            <w:rStyle w:val="Hyperlink"/>
            <w:b/>
            <w:szCs w:val="18"/>
          </w:rPr>
          <w:t>aaron@omhcreative.com</w:t>
        </w:r>
      </w:hyperlink>
      <w:r>
        <w:rPr>
          <w:b/>
          <w:szCs w:val="18"/>
        </w:rPr>
        <w:t xml:space="preserve"> </w:t>
      </w:r>
    </w:p>
    <w:p w14:paraId="766143C4" w14:textId="7DD5FB2F" w:rsidR="006A2D47" w:rsidRDefault="006A2D47" w:rsidP="00F9258A">
      <w:pPr>
        <w:pStyle w:val="Education"/>
        <w:ind w:left="-90" w:right="-144"/>
        <w:jc w:val="left"/>
        <w:rPr>
          <w:b/>
          <w:szCs w:val="18"/>
        </w:rPr>
      </w:pPr>
      <w:r>
        <w:rPr>
          <w:b/>
          <w:szCs w:val="18"/>
        </w:rPr>
        <w:t xml:space="preserve">Mitch Gitelman – President and Co-Founder, Harebrained Schemes – </w:t>
      </w:r>
      <w:hyperlink r:id="rId13" w:history="1">
        <w:r w:rsidRPr="00065464">
          <w:rPr>
            <w:rStyle w:val="Hyperlink"/>
            <w:b/>
            <w:szCs w:val="18"/>
          </w:rPr>
          <w:t>mitchgit@hbs-studios.com</w:t>
        </w:r>
      </w:hyperlink>
    </w:p>
    <w:p w14:paraId="2B7C1A3B" w14:textId="1F16C1E8" w:rsidR="006A2D47" w:rsidRDefault="006A2D47" w:rsidP="00F9258A">
      <w:pPr>
        <w:pStyle w:val="Education"/>
        <w:ind w:left="-90" w:right="-144"/>
        <w:jc w:val="left"/>
        <w:rPr>
          <w:b/>
          <w:szCs w:val="18"/>
        </w:rPr>
      </w:pPr>
      <w:r>
        <w:rPr>
          <w:b/>
          <w:szCs w:val="18"/>
        </w:rPr>
        <w:t>Chris Ode – Producer, Zombie Orpheus Entertainment, LLC.</w:t>
      </w:r>
      <w:r w:rsidR="00490358">
        <w:rPr>
          <w:b/>
          <w:szCs w:val="18"/>
        </w:rPr>
        <w:t xml:space="preserve"> – </w:t>
      </w:r>
      <w:hyperlink r:id="rId14" w:history="1">
        <w:r w:rsidR="00490358" w:rsidRPr="00065464">
          <w:rPr>
            <w:rStyle w:val="Hyperlink"/>
            <w:b/>
            <w:szCs w:val="18"/>
          </w:rPr>
          <w:t>chris.ode@zombieorpheus.com</w:t>
        </w:r>
      </w:hyperlink>
    </w:p>
    <w:p w14:paraId="340D69F9" w14:textId="707A7E86" w:rsidR="00490358" w:rsidRDefault="00490358" w:rsidP="00F9258A">
      <w:pPr>
        <w:pStyle w:val="Education"/>
        <w:ind w:left="-90" w:right="-144"/>
        <w:jc w:val="left"/>
        <w:rPr>
          <w:b/>
          <w:szCs w:val="18"/>
        </w:rPr>
      </w:pPr>
      <w:r>
        <w:rPr>
          <w:b/>
          <w:szCs w:val="18"/>
        </w:rPr>
        <w:t xml:space="preserve">John Griffin – Director, Cloud Services, </w:t>
      </w:r>
      <w:r w:rsidR="00500164">
        <w:rPr>
          <w:b/>
          <w:szCs w:val="18"/>
        </w:rPr>
        <w:t>Amazon Web Services</w:t>
      </w:r>
      <w:r>
        <w:rPr>
          <w:b/>
          <w:szCs w:val="18"/>
        </w:rPr>
        <w:t xml:space="preserve">– </w:t>
      </w:r>
      <w:hyperlink r:id="rId15" w:history="1">
        <w:r w:rsidRPr="00065464">
          <w:rPr>
            <w:rStyle w:val="Hyperlink"/>
            <w:b/>
            <w:szCs w:val="18"/>
          </w:rPr>
          <w:t>john@eyeonjohn.com</w:t>
        </w:r>
      </w:hyperlink>
    </w:p>
    <w:p w14:paraId="7B226F95" w14:textId="5037711B" w:rsidR="00490358" w:rsidRPr="00F9258A" w:rsidRDefault="00490358" w:rsidP="00F9258A">
      <w:pPr>
        <w:pStyle w:val="Education"/>
        <w:ind w:left="-90" w:right="-144"/>
        <w:jc w:val="left"/>
        <w:rPr>
          <w:b/>
          <w:szCs w:val="18"/>
        </w:rPr>
      </w:pPr>
      <w:r>
        <w:rPr>
          <w:b/>
          <w:szCs w:val="18"/>
        </w:rPr>
        <w:t xml:space="preserve">Brien Goodrich – Cinematics Director, 343 industries – </w:t>
      </w:r>
      <w:hyperlink r:id="rId16" w:history="1">
        <w:r w:rsidRPr="00065464">
          <w:rPr>
            <w:rStyle w:val="Hyperlink"/>
            <w:b/>
            <w:szCs w:val="18"/>
          </w:rPr>
          <w:t>brieng@microsoft.com</w:t>
        </w:r>
      </w:hyperlink>
      <w:r>
        <w:rPr>
          <w:b/>
          <w:szCs w:val="18"/>
        </w:rPr>
        <w:t xml:space="preserve"> </w:t>
      </w:r>
    </w:p>
    <w:sectPr w:rsidR="00490358" w:rsidRPr="00F9258A" w:rsidSect="00DF7A5C">
      <w:pgSz w:w="12240" w:h="15840"/>
      <w:pgMar w:top="864" w:right="1152" w:bottom="450" w:left="1152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1FF93" w14:textId="77777777" w:rsidR="00DF4198" w:rsidRDefault="00DF4198">
      <w:r>
        <w:separator/>
      </w:r>
    </w:p>
  </w:endnote>
  <w:endnote w:type="continuationSeparator" w:id="0">
    <w:p w14:paraId="0092D31A" w14:textId="77777777" w:rsidR="00DF4198" w:rsidRDefault="00DF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Shell Dlg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B71F4" w14:textId="77777777" w:rsidR="00DF4198" w:rsidRDefault="00DF4198">
      <w:r>
        <w:separator/>
      </w:r>
    </w:p>
  </w:footnote>
  <w:footnote w:type="continuationSeparator" w:id="0">
    <w:p w14:paraId="253C361D" w14:textId="77777777" w:rsidR="00DF4198" w:rsidRDefault="00DF41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21AF8"/>
    <w:multiLevelType w:val="hybridMultilevel"/>
    <w:tmpl w:val="B7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93C08"/>
    <w:multiLevelType w:val="hybridMultilevel"/>
    <w:tmpl w:val="8D707AF4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" w15:restartNumberingAfterBreak="0">
    <w:nsid w:val="0EC263D9"/>
    <w:multiLevelType w:val="singleLevel"/>
    <w:tmpl w:val="704EF2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color w:val="auto"/>
      </w:rPr>
    </w:lvl>
  </w:abstractNum>
  <w:abstractNum w:abstractNumId="3" w15:restartNumberingAfterBreak="0">
    <w:nsid w:val="148C6982"/>
    <w:multiLevelType w:val="hybridMultilevel"/>
    <w:tmpl w:val="E2BAB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4354F"/>
    <w:multiLevelType w:val="hybridMultilevel"/>
    <w:tmpl w:val="C1C8B4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32618E"/>
    <w:multiLevelType w:val="hybridMultilevel"/>
    <w:tmpl w:val="96861782"/>
    <w:lvl w:ilvl="0" w:tplc="823A8D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F2C12"/>
    <w:multiLevelType w:val="hybridMultilevel"/>
    <w:tmpl w:val="E8E2CA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666261"/>
    <w:multiLevelType w:val="hybridMultilevel"/>
    <w:tmpl w:val="DAF22388"/>
    <w:lvl w:ilvl="0" w:tplc="914C9E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color w:val="auto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8F7723"/>
    <w:multiLevelType w:val="hybridMultilevel"/>
    <w:tmpl w:val="1278F114"/>
    <w:lvl w:ilvl="0" w:tplc="3990CCD8">
      <w:start w:val="1"/>
      <w:numFmt w:val="bullet"/>
      <w:pStyle w:val="KeyResultsBullets"/>
      <w:lvlText w:val=""/>
      <w:lvlJc w:val="left"/>
      <w:pPr>
        <w:ind w:left="504" w:hanging="360"/>
      </w:pPr>
      <w:rPr>
        <w:rFonts w:ascii="Symbol" w:hAnsi="Symbol" w:hint="default"/>
        <w:caps w:val="0"/>
        <w:strike w:val="0"/>
        <w:dstrike w:val="0"/>
        <w:vanish w:val="0"/>
        <w:color w:val="000000"/>
        <w:spacing w:val="0"/>
        <w:w w:val="66"/>
        <w:kern w:val="0"/>
        <w:position w:val="0"/>
        <w:sz w:val="16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562262D"/>
    <w:multiLevelType w:val="hybridMultilevel"/>
    <w:tmpl w:val="9D36D0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86094D"/>
    <w:multiLevelType w:val="hybridMultilevel"/>
    <w:tmpl w:val="1C684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310A14"/>
    <w:multiLevelType w:val="multilevel"/>
    <w:tmpl w:val="AA029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E62F3C"/>
    <w:multiLevelType w:val="hybridMultilevel"/>
    <w:tmpl w:val="AEDA9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E70E41"/>
    <w:multiLevelType w:val="multilevel"/>
    <w:tmpl w:val="257A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18795E"/>
    <w:multiLevelType w:val="multilevel"/>
    <w:tmpl w:val="CC9E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3E7E58"/>
    <w:multiLevelType w:val="hybridMultilevel"/>
    <w:tmpl w:val="B5503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97525F"/>
    <w:multiLevelType w:val="multilevel"/>
    <w:tmpl w:val="7C78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1E3367"/>
    <w:multiLevelType w:val="hybridMultilevel"/>
    <w:tmpl w:val="2676D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D5046A"/>
    <w:multiLevelType w:val="singleLevel"/>
    <w:tmpl w:val="704EF2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color w:val="auto"/>
      </w:rPr>
    </w:lvl>
  </w:abstractNum>
  <w:num w:numId="1">
    <w:abstractNumId w:val="18"/>
  </w:num>
  <w:num w:numId="2">
    <w:abstractNumId w:val="2"/>
  </w:num>
  <w:num w:numId="3">
    <w:abstractNumId w:val="7"/>
  </w:num>
  <w:num w:numId="4">
    <w:abstractNumId w:val="11"/>
  </w:num>
  <w:num w:numId="5">
    <w:abstractNumId w:val="5"/>
  </w:num>
  <w:num w:numId="6">
    <w:abstractNumId w:val="16"/>
  </w:num>
  <w:num w:numId="7">
    <w:abstractNumId w:val="13"/>
  </w:num>
  <w:num w:numId="8">
    <w:abstractNumId w:val="14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15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4"/>
  </w:num>
  <w:num w:numId="30">
    <w:abstractNumId w:val="10"/>
  </w:num>
  <w:num w:numId="31">
    <w:abstractNumId w:val="0"/>
  </w:num>
  <w:num w:numId="32">
    <w:abstractNumId w:val="17"/>
  </w:num>
  <w:num w:numId="33">
    <w:abstractNumId w:val="8"/>
  </w:num>
  <w:num w:numId="34">
    <w:abstractNumId w:val="8"/>
  </w:num>
  <w:num w:numId="35">
    <w:abstractNumId w:val="8"/>
  </w:num>
  <w:num w:numId="36">
    <w:abstractNumId w:val="8"/>
  </w:num>
  <w:num w:numId="37">
    <w:abstractNumId w:val="8"/>
  </w:num>
  <w:num w:numId="38">
    <w:abstractNumId w:val="8"/>
  </w:num>
  <w:num w:numId="39">
    <w:abstractNumId w:val="8"/>
  </w:num>
  <w:num w:numId="40">
    <w:abstractNumId w:val="8"/>
  </w:num>
  <w:num w:numId="41">
    <w:abstractNumId w:val="6"/>
  </w:num>
  <w:num w:numId="42">
    <w:abstractNumId w:val="1"/>
  </w:num>
  <w:num w:numId="43">
    <w:abstractNumId w:val="12"/>
  </w:num>
  <w:num w:numId="44">
    <w:abstractNumId w:val="9"/>
  </w:num>
  <w:num w:numId="45">
    <w:abstractNumId w:val="8"/>
  </w:num>
  <w:num w:numId="46">
    <w:abstractNumId w:val="3"/>
  </w:num>
  <w:num w:numId="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attachedTemplate r:id="rId1"/>
  <w:stylePaneFormatFilter w:val="1308" w:allStyles="0" w:customStyles="0" w:latentStyles="0" w:stylesInUse="1" w:headingStyles="0" w:numberingStyles="0" w:tableStyles="0" w:directFormattingOnRuns="1" w:directFormattingOnParagraphs="1" w:directFormattingOnNumbering="0" w:directFormattingOnTables="0" w:clearFormatting="1" w:top3HeadingStyles="0" w:visibleStyles="0" w:alternateStyleNames="0"/>
  <w:defaultTabStop w:val="720"/>
  <w:drawingGridHorizontalSpacing w:val="179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DAE"/>
    <w:rsid w:val="0001125E"/>
    <w:rsid w:val="00012F8E"/>
    <w:rsid w:val="0001337C"/>
    <w:rsid w:val="00045943"/>
    <w:rsid w:val="0005608A"/>
    <w:rsid w:val="00061077"/>
    <w:rsid w:val="00091D94"/>
    <w:rsid w:val="00093C30"/>
    <w:rsid w:val="000B5C01"/>
    <w:rsid w:val="000C4886"/>
    <w:rsid w:val="00132ECC"/>
    <w:rsid w:val="001529A1"/>
    <w:rsid w:val="001615C0"/>
    <w:rsid w:val="001F7619"/>
    <w:rsid w:val="00200578"/>
    <w:rsid w:val="0022681B"/>
    <w:rsid w:val="002504E5"/>
    <w:rsid w:val="0027762A"/>
    <w:rsid w:val="00296802"/>
    <w:rsid w:val="0033114D"/>
    <w:rsid w:val="00351CD7"/>
    <w:rsid w:val="0036361B"/>
    <w:rsid w:val="003B7227"/>
    <w:rsid w:val="003D2AFD"/>
    <w:rsid w:val="00406EF4"/>
    <w:rsid w:val="00435888"/>
    <w:rsid w:val="0043610E"/>
    <w:rsid w:val="00456683"/>
    <w:rsid w:val="004610EF"/>
    <w:rsid w:val="00476E1C"/>
    <w:rsid w:val="00490358"/>
    <w:rsid w:val="004B2395"/>
    <w:rsid w:val="00500164"/>
    <w:rsid w:val="00500AB4"/>
    <w:rsid w:val="005154C9"/>
    <w:rsid w:val="00517693"/>
    <w:rsid w:val="0052606D"/>
    <w:rsid w:val="00526620"/>
    <w:rsid w:val="00555ED7"/>
    <w:rsid w:val="0056170B"/>
    <w:rsid w:val="00590942"/>
    <w:rsid w:val="00591E57"/>
    <w:rsid w:val="005C0CA5"/>
    <w:rsid w:val="005F44AD"/>
    <w:rsid w:val="005F5CD8"/>
    <w:rsid w:val="006226E2"/>
    <w:rsid w:val="006311C2"/>
    <w:rsid w:val="00644DB0"/>
    <w:rsid w:val="006609C8"/>
    <w:rsid w:val="006A2D47"/>
    <w:rsid w:val="006F1D99"/>
    <w:rsid w:val="00731B11"/>
    <w:rsid w:val="00762E19"/>
    <w:rsid w:val="00777E8B"/>
    <w:rsid w:val="007803AF"/>
    <w:rsid w:val="007A0DAE"/>
    <w:rsid w:val="007F5C49"/>
    <w:rsid w:val="008032E3"/>
    <w:rsid w:val="0081212E"/>
    <w:rsid w:val="00826D73"/>
    <w:rsid w:val="00842F11"/>
    <w:rsid w:val="00895C66"/>
    <w:rsid w:val="00897F0D"/>
    <w:rsid w:val="008A2602"/>
    <w:rsid w:val="008B22F4"/>
    <w:rsid w:val="008D2508"/>
    <w:rsid w:val="009210A4"/>
    <w:rsid w:val="00931EA1"/>
    <w:rsid w:val="00956F9C"/>
    <w:rsid w:val="00960103"/>
    <w:rsid w:val="0098622A"/>
    <w:rsid w:val="00993E51"/>
    <w:rsid w:val="00997D4F"/>
    <w:rsid w:val="009B06D4"/>
    <w:rsid w:val="009E6DB7"/>
    <w:rsid w:val="00A67355"/>
    <w:rsid w:val="00AB0508"/>
    <w:rsid w:val="00AC61BA"/>
    <w:rsid w:val="00AD68F4"/>
    <w:rsid w:val="00B11DE9"/>
    <w:rsid w:val="00B30625"/>
    <w:rsid w:val="00BD508E"/>
    <w:rsid w:val="00C30610"/>
    <w:rsid w:val="00C6591D"/>
    <w:rsid w:val="00C72244"/>
    <w:rsid w:val="00C938F1"/>
    <w:rsid w:val="00CB4940"/>
    <w:rsid w:val="00CD728C"/>
    <w:rsid w:val="00CF763B"/>
    <w:rsid w:val="00D11B98"/>
    <w:rsid w:val="00D357F0"/>
    <w:rsid w:val="00D37015"/>
    <w:rsid w:val="00D52E8C"/>
    <w:rsid w:val="00D669C0"/>
    <w:rsid w:val="00DF4198"/>
    <w:rsid w:val="00DF7A5C"/>
    <w:rsid w:val="00E81FDF"/>
    <w:rsid w:val="00E845A7"/>
    <w:rsid w:val="00EA4C73"/>
    <w:rsid w:val="00EA4E79"/>
    <w:rsid w:val="00ED3950"/>
    <w:rsid w:val="00EF554D"/>
    <w:rsid w:val="00F9258A"/>
    <w:rsid w:val="00FB2192"/>
    <w:rsid w:val="00FE6751"/>
    <w:rsid w:val="00FF493B"/>
    <w:rsid w:val="00FF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"/>
    </o:shapedefaults>
    <o:shapelayout v:ext="edit">
      <o:idmap v:ext="edit" data="1"/>
    </o:shapelayout>
  </w:shapeDefaults>
  <w:decimalSymbol w:val="."/>
  <w:listSeparator w:val=","/>
  <w14:docId w14:val="2C8C44B4"/>
  <w15:docId w15:val="{EEB999B4-EBA1-4EC2-AFF5-35620F430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578"/>
    <w:rPr>
      <w:rFonts w:ascii="Garamond" w:hAnsi="Garamond"/>
      <w:sz w:val="23"/>
      <w:szCs w:val="24"/>
    </w:rPr>
  </w:style>
  <w:style w:type="paragraph" w:styleId="Heading1">
    <w:name w:val="heading 1"/>
    <w:basedOn w:val="Normal"/>
    <w:next w:val="Normal"/>
    <w:link w:val="Heading1Char"/>
    <w:qFormat/>
    <w:rsid w:val="00200578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00578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00578"/>
    <w:pPr>
      <w:keepNext/>
      <w:outlineLvl w:val="2"/>
    </w:pPr>
    <w:rPr>
      <w:b/>
      <w:bCs/>
      <w:sz w:val="28"/>
    </w:rPr>
  </w:style>
  <w:style w:type="paragraph" w:styleId="Heading4">
    <w:name w:val="heading 4"/>
    <w:basedOn w:val="Normal"/>
    <w:next w:val="Normal"/>
    <w:qFormat/>
    <w:rsid w:val="00200578"/>
    <w:pPr>
      <w:keepNext/>
      <w:tabs>
        <w:tab w:val="num" w:pos="2880"/>
      </w:tabs>
      <w:autoSpaceDE w:val="0"/>
      <w:autoSpaceDN w:val="0"/>
      <w:ind w:left="360" w:hanging="360"/>
      <w:outlineLvl w:val="3"/>
    </w:pPr>
    <w:rPr>
      <w:rFonts w:ascii="Times New Roman" w:hAnsi="Times New Roman"/>
      <w:b/>
      <w:b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057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9">
    <w:name w:val="heading 9"/>
    <w:basedOn w:val="Normal"/>
    <w:next w:val="Normal"/>
    <w:qFormat/>
    <w:rsid w:val="00200578"/>
    <w:pPr>
      <w:keepNext/>
      <w:autoSpaceDE w:val="0"/>
      <w:autoSpaceDN w:val="0"/>
      <w:outlineLvl w:val="8"/>
    </w:pPr>
    <w:rPr>
      <w:rFonts w:ascii="Times New Roman" w:hAnsi="Times New Roman"/>
      <w:i/>
      <w:i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200578"/>
    <w:pPr>
      <w:autoSpaceDE w:val="0"/>
      <w:autoSpaceDN w:val="0"/>
      <w:spacing w:line="240" w:lineRule="atLeast"/>
      <w:jc w:val="both"/>
    </w:pPr>
    <w:rPr>
      <w:rFonts w:ascii="Arial" w:hAnsi="Arial" w:cs="Arial"/>
      <w:sz w:val="18"/>
      <w:szCs w:val="18"/>
    </w:rPr>
  </w:style>
  <w:style w:type="paragraph" w:styleId="BodyText">
    <w:name w:val="Body Text"/>
    <w:basedOn w:val="Normal"/>
    <w:semiHidden/>
    <w:rsid w:val="00200578"/>
    <w:pPr>
      <w:spacing w:line="240" w:lineRule="atLeast"/>
      <w:jc w:val="both"/>
    </w:pPr>
    <w:rPr>
      <w:rFonts w:cs="Arial"/>
      <w:sz w:val="20"/>
      <w:szCs w:val="18"/>
    </w:rPr>
  </w:style>
  <w:style w:type="paragraph" w:styleId="BodyText2">
    <w:name w:val="Body Text 2"/>
    <w:basedOn w:val="Normal"/>
    <w:semiHidden/>
    <w:rsid w:val="00200578"/>
    <w:pPr>
      <w:spacing w:line="240" w:lineRule="atLeast"/>
      <w:jc w:val="both"/>
    </w:pPr>
    <w:rPr>
      <w:rFonts w:cs="Arial"/>
      <w:sz w:val="21"/>
      <w:szCs w:val="18"/>
    </w:rPr>
  </w:style>
  <w:style w:type="paragraph" w:styleId="Header">
    <w:name w:val="header"/>
    <w:basedOn w:val="Normal"/>
    <w:semiHidden/>
    <w:rsid w:val="00200578"/>
    <w:pPr>
      <w:tabs>
        <w:tab w:val="center" w:pos="4320"/>
        <w:tab w:val="right" w:pos="8640"/>
      </w:tabs>
      <w:autoSpaceDE w:val="0"/>
      <w:autoSpaceDN w:val="0"/>
    </w:pPr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unhideWhenUsed/>
    <w:rsid w:val="00200578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200578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0578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5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57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200578"/>
    <w:rPr>
      <w:rFonts w:ascii="Garamond" w:hAnsi="Garamond"/>
      <w:b/>
      <w:bCs/>
      <w:sz w:val="23"/>
      <w:szCs w:val="24"/>
    </w:rPr>
  </w:style>
  <w:style w:type="table" w:styleId="TableGrid">
    <w:name w:val="Table Grid"/>
    <w:basedOn w:val="TableNormal"/>
    <w:rsid w:val="002005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ResumeName">
    <w:name w:val="Resume Name"/>
    <w:basedOn w:val="Normal"/>
    <w:qFormat/>
    <w:rsid w:val="00200578"/>
    <w:pPr>
      <w:jc w:val="center"/>
    </w:pPr>
    <w:rPr>
      <w:rFonts w:ascii="Verdana" w:hAnsi="Verdana"/>
      <w:color w:val="1F497D" w:themeColor="text2"/>
      <w:sz w:val="72"/>
    </w:rPr>
  </w:style>
  <w:style w:type="character" w:customStyle="1" w:styleId="Address">
    <w:name w:val="Address"/>
    <w:basedOn w:val="DefaultParagraphFont"/>
    <w:qFormat/>
    <w:rsid w:val="00200578"/>
    <w:rPr>
      <w:rFonts w:ascii="Verdana" w:hAnsi="Verdana" w:cs="Tahoma"/>
      <w:b/>
      <w:color w:val="365F91"/>
      <w:sz w:val="17"/>
      <w:szCs w:val="17"/>
    </w:rPr>
  </w:style>
  <w:style w:type="paragraph" w:customStyle="1" w:styleId="Sectionheaders">
    <w:name w:val="Section headers"/>
    <w:basedOn w:val="Heading1"/>
    <w:qFormat/>
    <w:rsid w:val="00200578"/>
    <w:pPr>
      <w:spacing w:before="80" w:after="120"/>
    </w:pPr>
    <w:rPr>
      <w:rFonts w:ascii="Tahoma" w:hAnsi="Tahoma" w:cs="Tahoma"/>
      <w:sz w:val="28"/>
    </w:rPr>
  </w:style>
  <w:style w:type="paragraph" w:customStyle="1" w:styleId="KeyResultsBullets">
    <w:name w:val="Key Results Bullets"/>
    <w:basedOn w:val="Normal"/>
    <w:qFormat/>
    <w:rsid w:val="00200578"/>
    <w:pPr>
      <w:numPr>
        <w:numId w:val="9"/>
      </w:numPr>
      <w:spacing w:before="60"/>
      <w:jc w:val="both"/>
    </w:pPr>
    <w:rPr>
      <w:rFonts w:ascii="Verdana" w:hAnsi="Verdana" w:cs="Tahoma"/>
      <w:color w:val="000000"/>
      <w:sz w:val="18"/>
      <w:szCs w:val="18"/>
    </w:rPr>
  </w:style>
  <w:style w:type="paragraph" w:customStyle="1" w:styleId="Line">
    <w:name w:val="Line"/>
    <w:basedOn w:val="Normal"/>
    <w:qFormat/>
    <w:rsid w:val="00200578"/>
    <w:rPr>
      <w:rFonts w:ascii="Tahoma" w:hAnsi="Tahoma" w:cs="Tahoma"/>
      <w:noProof/>
      <w:sz w:val="20"/>
    </w:rPr>
  </w:style>
  <w:style w:type="paragraph" w:customStyle="1" w:styleId="Spacer">
    <w:name w:val="Spacer"/>
    <w:basedOn w:val="Normal"/>
    <w:qFormat/>
    <w:rsid w:val="00200578"/>
    <w:rPr>
      <w:rFonts w:ascii="Tahoma" w:hAnsi="Tahoma" w:cs="Tahoma"/>
    </w:rPr>
  </w:style>
  <w:style w:type="paragraph" w:customStyle="1" w:styleId="Spacershort">
    <w:name w:val="Spacer short"/>
    <w:basedOn w:val="Sectionheaders"/>
    <w:qFormat/>
    <w:rsid w:val="00200578"/>
    <w:pPr>
      <w:pBdr>
        <w:top w:val="single" w:sz="18" w:space="1" w:color="0070C0"/>
      </w:pBdr>
    </w:pPr>
    <w:rPr>
      <w:sz w:val="8"/>
      <w:szCs w:val="8"/>
    </w:rPr>
  </w:style>
  <w:style w:type="paragraph" w:customStyle="1" w:styleId="Spacer4">
    <w:name w:val="Spacer .4"/>
    <w:basedOn w:val="Spacer"/>
    <w:qFormat/>
    <w:rsid w:val="00200578"/>
    <w:rPr>
      <w:sz w:val="8"/>
      <w:szCs w:val="8"/>
    </w:rPr>
  </w:style>
  <w:style w:type="character" w:customStyle="1" w:styleId="Keyskills">
    <w:name w:val="Key skills"/>
    <w:basedOn w:val="DefaultParagraphFont"/>
    <w:qFormat/>
    <w:rsid w:val="00200578"/>
    <w:rPr>
      <w:rFonts w:ascii="Tahoma" w:hAnsi="Tahoma" w:cs="Tahoma"/>
      <w:i/>
      <w:sz w:val="20"/>
      <w:szCs w:val="20"/>
    </w:rPr>
  </w:style>
  <w:style w:type="character" w:customStyle="1" w:styleId="Headlinejobtitle">
    <w:name w:val="Headline job title"/>
    <w:basedOn w:val="DefaultParagraphFont"/>
    <w:qFormat/>
    <w:rsid w:val="00200578"/>
    <w:rPr>
      <w:rFonts w:ascii="Tahoma" w:hAnsi="Tahoma" w:cs="Tahoma"/>
      <w:caps/>
      <w:color w:val="0070C0"/>
      <w:spacing w:val="12"/>
      <w:sz w:val="48"/>
      <w:szCs w:val="48"/>
    </w:rPr>
  </w:style>
  <w:style w:type="character" w:customStyle="1" w:styleId="Summarytext">
    <w:name w:val="Summary text"/>
    <w:basedOn w:val="DefaultParagraphFont"/>
    <w:qFormat/>
    <w:rsid w:val="00200578"/>
    <w:rPr>
      <w:rFonts w:ascii="Tahoma" w:hAnsi="Tahoma" w:cs="Tahoma"/>
      <w:sz w:val="20"/>
      <w:szCs w:val="20"/>
    </w:rPr>
  </w:style>
  <w:style w:type="character" w:customStyle="1" w:styleId="Keyresultsunderlined">
    <w:name w:val="Key results underlined"/>
    <w:basedOn w:val="DefaultParagraphFont"/>
    <w:qFormat/>
    <w:rsid w:val="00200578"/>
    <w:rPr>
      <w:rFonts w:ascii="Tahoma" w:hAnsi="Tahoma" w:cs="Tahoma"/>
      <w:i/>
      <w:spacing w:val="-3"/>
      <w:sz w:val="20"/>
      <w:szCs w:val="20"/>
      <w:u w:val="single"/>
    </w:rPr>
  </w:style>
  <w:style w:type="character" w:customStyle="1" w:styleId="Role">
    <w:name w:val="Role"/>
    <w:basedOn w:val="DefaultParagraphFont"/>
    <w:qFormat/>
    <w:rsid w:val="00200578"/>
    <w:rPr>
      <w:i/>
      <w:iCs/>
      <w:spacing w:val="-3"/>
      <w:u w:val="single"/>
    </w:rPr>
  </w:style>
  <w:style w:type="character" w:customStyle="1" w:styleId="Employer">
    <w:name w:val="Employer"/>
    <w:basedOn w:val="DefaultParagraphFont"/>
    <w:qFormat/>
    <w:rsid w:val="00200578"/>
    <w:rPr>
      <w:rFonts w:ascii="Verdana" w:hAnsi="Verdana" w:cs="Tahoma"/>
      <w:sz w:val="18"/>
      <w:szCs w:val="20"/>
    </w:rPr>
  </w:style>
  <w:style w:type="character" w:customStyle="1" w:styleId="Jobtitleunderlined">
    <w:name w:val="Job title underlined"/>
    <w:basedOn w:val="DefaultParagraphFont"/>
    <w:qFormat/>
    <w:rsid w:val="00200578"/>
    <w:rPr>
      <w:rFonts w:ascii="Tahoma" w:hAnsi="Tahoma" w:cs="Tahoma"/>
      <w:b/>
      <w:sz w:val="20"/>
      <w:szCs w:val="20"/>
      <w:u w:val="single"/>
    </w:rPr>
  </w:style>
  <w:style w:type="character" w:customStyle="1" w:styleId="Degreetype">
    <w:name w:val="Degree type"/>
    <w:basedOn w:val="DefaultParagraphFont"/>
    <w:qFormat/>
    <w:rsid w:val="00200578"/>
    <w:rPr>
      <w:rFonts w:ascii="Verdana" w:hAnsi="Verdana" w:cs="Tahoma"/>
      <w:b/>
      <w:sz w:val="18"/>
      <w:szCs w:val="18"/>
    </w:rPr>
  </w:style>
  <w:style w:type="character" w:customStyle="1" w:styleId="Testimonial">
    <w:name w:val="Testimonial"/>
    <w:basedOn w:val="DefaultParagraphFont"/>
    <w:qFormat/>
    <w:rsid w:val="00200578"/>
    <w:rPr>
      <w:rFonts w:ascii="Tahoma" w:hAnsi="Tahoma" w:cs="Tahoma"/>
      <w:i/>
      <w:sz w:val="20"/>
      <w:szCs w:val="20"/>
    </w:rPr>
  </w:style>
  <w:style w:type="paragraph" w:customStyle="1" w:styleId="HonorsHighlights">
    <w:name w:val="Honors &amp; Highlights"/>
    <w:basedOn w:val="Normal"/>
    <w:qFormat/>
    <w:rsid w:val="00200578"/>
    <w:pPr>
      <w:spacing w:before="80"/>
    </w:pPr>
    <w:rPr>
      <w:rFonts w:ascii="Verdana" w:hAnsi="Verdana"/>
      <w:i/>
      <w:sz w:val="18"/>
    </w:rPr>
  </w:style>
  <w:style w:type="character" w:styleId="Hyperlink">
    <w:name w:val="Hyperlink"/>
    <w:basedOn w:val="DefaultParagraphFont"/>
    <w:unhideWhenUsed/>
    <w:rsid w:val="00200578"/>
    <w:rPr>
      <w:strike w:val="0"/>
      <w:dstrike w:val="0"/>
      <w:color w:val="6699FF"/>
      <w:u w:val="none"/>
      <w:effect w:val="none"/>
    </w:rPr>
  </w:style>
  <w:style w:type="paragraph" w:customStyle="1" w:styleId="SectionHeaders0">
    <w:name w:val="Section Headers"/>
    <w:basedOn w:val="Sectionheaders"/>
    <w:rsid w:val="00200578"/>
    <w:pPr>
      <w:pBdr>
        <w:top w:val="single" w:sz="18" w:space="1" w:color="365F91"/>
      </w:pBdr>
      <w:spacing w:before="240"/>
      <w:jc w:val="center"/>
    </w:pPr>
    <w:rPr>
      <w:rFonts w:ascii="Verdana" w:hAnsi="Verdana" w:cs="Times New Roman"/>
      <w:caps/>
      <w:color w:val="365F91"/>
      <w:sz w:val="25"/>
      <w:szCs w:val="20"/>
    </w:rPr>
  </w:style>
  <w:style w:type="paragraph" w:customStyle="1" w:styleId="FirstandLastName">
    <w:name w:val="First and Last Name"/>
    <w:basedOn w:val="Normal"/>
    <w:rsid w:val="00200578"/>
    <w:rPr>
      <w:rFonts w:ascii="Verdana" w:hAnsi="Verdana" w:cs="Courier New"/>
      <w:sz w:val="6"/>
      <w:szCs w:val="20"/>
    </w:rPr>
  </w:style>
  <w:style w:type="character" w:customStyle="1" w:styleId="Summarywhitetext">
    <w:name w:val="Summary white text"/>
    <w:basedOn w:val="DefaultParagraphFont"/>
    <w:rsid w:val="00200578"/>
    <w:rPr>
      <w:rFonts w:ascii="Verdana" w:hAnsi="Verdana"/>
      <w:color w:val="FFFFFF"/>
      <w:sz w:val="18"/>
    </w:rPr>
  </w:style>
  <w:style w:type="paragraph" w:customStyle="1" w:styleId="ResumeHeadline">
    <w:name w:val="Resume Headline"/>
    <w:basedOn w:val="Normal"/>
    <w:rsid w:val="00200578"/>
    <w:pPr>
      <w:spacing w:before="120" w:after="120"/>
      <w:ind w:left="86" w:right="43"/>
      <w:jc w:val="center"/>
    </w:pPr>
    <w:rPr>
      <w:rFonts w:ascii="Verdana" w:hAnsi="Verdana"/>
      <w:b/>
      <w:bCs/>
      <w:iCs/>
      <w:color w:val="FFFFFF"/>
      <w:spacing w:val="2"/>
      <w:sz w:val="24"/>
    </w:rPr>
  </w:style>
  <w:style w:type="paragraph" w:customStyle="1" w:styleId="Sectionspacer">
    <w:name w:val="Section spacer"/>
    <w:basedOn w:val="Normal"/>
    <w:rsid w:val="00200578"/>
    <w:pPr>
      <w:jc w:val="both"/>
    </w:pPr>
    <w:rPr>
      <w:rFonts w:ascii="Verdana" w:hAnsi="Verdana"/>
      <w:sz w:val="20"/>
      <w:szCs w:val="90"/>
    </w:rPr>
  </w:style>
  <w:style w:type="paragraph" w:customStyle="1" w:styleId="Smallspacer">
    <w:name w:val="Small spacer"/>
    <w:basedOn w:val="Normal"/>
    <w:rsid w:val="00200578"/>
    <w:pPr>
      <w:jc w:val="both"/>
    </w:pPr>
    <w:rPr>
      <w:rFonts w:ascii="Verdana" w:hAnsi="Verdana"/>
      <w:sz w:val="8"/>
      <w:szCs w:val="20"/>
    </w:rPr>
  </w:style>
  <w:style w:type="character" w:customStyle="1" w:styleId="Skills">
    <w:name w:val="Skills"/>
    <w:basedOn w:val="Keyskills"/>
    <w:rsid w:val="00200578"/>
    <w:rPr>
      <w:rFonts w:ascii="Verdana" w:hAnsi="Verdana" w:cs="Tahoma"/>
      <w:i w:val="0"/>
      <w:sz w:val="17"/>
      <w:szCs w:val="20"/>
    </w:rPr>
  </w:style>
  <w:style w:type="character" w:customStyle="1" w:styleId="Honorsandhighlights">
    <w:name w:val="Honors and highlights"/>
    <w:basedOn w:val="Role"/>
    <w:rsid w:val="00200578"/>
    <w:rPr>
      <w:rFonts w:ascii="Verdana" w:hAnsi="Verdana"/>
      <w:i/>
      <w:iCs/>
      <w:spacing w:val="-3"/>
      <w:sz w:val="18"/>
      <w:u w:val="none"/>
    </w:rPr>
  </w:style>
  <w:style w:type="paragraph" w:customStyle="1" w:styleId="Italics">
    <w:name w:val="Italics"/>
    <w:basedOn w:val="Normal"/>
    <w:rsid w:val="00200578"/>
    <w:rPr>
      <w:rFonts w:ascii="Verdana" w:hAnsi="Verdana" w:cs="Courier New"/>
      <w:i/>
      <w:iCs/>
      <w:sz w:val="18"/>
      <w:szCs w:val="20"/>
    </w:rPr>
  </w:style>
  <w:style w:type="character" w:customStyle="1" w:styleId="Boldbullets">
    <w:name w:val="Bold bullets"/>
    <w:basedOn w:val="DefaultParagraphFont"/>
    <w:rsid w:val="00200578"/>
    <w:rPr>
      <w:b/>
    </w:rPr>
  </w:style>
  <w:style w:type="character" w:customStyle="1" w:styleId="Roundsymbol">
    <w:name w:val="Round symbol"/>
    <w:basedOn w:val="Address"/>
    <w:rsid w:val="00200578"/>
    <w:rPr>
      <w:rFonts w:ascii="Verdana" w:hAnsi="Verdana" w:cs="Tahoma"/>
      <w:b/>
      <w:bCs/>
      <w:color w:val="365F91"/>
      <w:sz w:val="14"/>
      <w:szCs w:val="17"/>
    </w:rPr>
  </w:style>
  <w:style w:type="character" w:customStyle="1" w:styleId="Italicstext">
    <w:name w:val="Italics text"/>
    <w:basedOn w:val="DefaultParagraphFont"/>
    <w:rsid w:val="00200578"/>
    <w:rPr>
      <w:rFonts w:ascii="Verdana" w:hAnsi="Verdana"/>
      <w:i/>
      <w:sz w:val="18"/>
    </w:rPr>
  </w:style>
  <w:style w:type="character" w:customStyle="1" w:styleId="Colon">
    <w:name w:val="Colon"/>
    <w:basedOn w:val="Keyskills"/>
    <w:rsid w:val="00200578"/>
    <w:rPr>
      <w:rFonts w:ascii="Verdana" w:hAnsi="Verdana" w:cs="Tahoma"/>
      <w:i/>
      <w:iCs/>
      <w:sz w:val="18"/>
      <w:szCs w:val="20"/>
    </w:rPr>
  </w:style>
  <w:style w:type="character" w:customStyle="1" w:styleId="StyleHonorsandhighlights">
    <w:name w:val="Style Honors and highlights"/>
    <w:basedOn w:val="Honorsandhighlights"/>
    <w:rsid w:val="00200578"/>
    <w:rPr>
      <w:rFonts w:ascii="Verdana" w:hAnsi="Verdana"/>
      <w:i/>
      <w:iCs/>
      <w:spacing w:val="-3"/>
      <w:sz w:val="18"/>
      <w:u w:val="none"/>
    </w:rPr>
  </w:style>
  <w:style w:type="character" w:customStyle="1" w:styleId="Technicalabilities">
    <w:name w:val="Technical abilities"/>
    <w:basedOn w:val="Keyskills"/>
    <w:rsid w:val="00200578"/>
    <w:rPr>
      <w:rFonts w:ascii="Verdana" w:hAnsi="Verdana" w:cs="Tahoma"/>
      <w:b/>
      <w:bCs/>
      <w:i w:val="0"/>
      <w:spacing w:val="-4"/>
      <w:sz w:val="17"/>
      <w:szCs w:val="20"/>
    </w:rPr>
  </w:style>
  <w:style w:type="character" w:customStyle="1" w:styleId="Spacerafteraddress">
    <w:name w:val="Spacer after address"/>
    <w:basedOn w:val="DefaultParagraphFont"/>
    <w:rsid w:val="00200578"/>
    <w:rPr>
      <w:rFonts w:ascii="Verdana" w:hAnsi="Verdana" w:cs="Tahoma"/>
      <w:b w:val="0"/>
      <w:bCs w:val="0"/>
      <w:caps w:val="0"/>
      <w:color w:val="auto"/>
      <w:spacing w:val="0"/>
      <w:sz w:val="20"/>
      <w:szCs w:val="78"/>
    </w:rPr>
  </w:style>
  <w:style w:type="character" w:styleId="Emphasis">
    <w:name w:val="Emphasis"/>
    <w:basedOn w:val="DefaultParagraphFont"/>
    <w:uiPriority w:val="20"/>
    <w:qFormat/>
    <w:rsid w:val="00200578"/>
    <w:rPr>
      <w:b w:val="0"/>
      <w:bCs w:val="0"/>
      <w:i/>
      <w:iCs/>
    </w:rPr>
  </w:style>
  <w:style w:type="paragraph" w:customStyle="1" w:styleId="StylePlainTextLeft006Right003PatternClearCus">
    <w:name w:val="Style Plain Text + Left:  0.06&quot; Right:  0.03&quot; Pattern: Clear (Cus..."/>
    <w:basedOn w:val="Normal"/>
    <w:rsid w:val="00200578"/>
    <w:rPr>
      <w:rFonts w:ascii="Courier New" w:hAnsi="Courier New"/>
      <w:sz w:val="20"/>
      <w:szCs w:val="20"/>
    </w:rPr>
  </w:style>
  <w:style w:type="paragraph" w:customStyle="1" w:styleId="Education">
    <w:name w:val="Education"/>
    <w:basedOn w:val="Normal"/>
    <w:qFormat/>
    <w:rsid w:val="00200578"/>
    <w:pPr>
      <w:spacing w:before="120" w:after="20"/>
      <w:jc w:val="both"/>
    </w:pPr>
    <w:rPr>
      <w:rFonts w:ascii="Verdana" w:hAnsi="Verdana" w:cs="Courier New"/>
      <w:sz w:val="18"/>
      <w:szCs w:val="19"/>
    </w:rPr>
  </w:style>
  <w:style w:type="paragraph" w:styleId="Footer">
    <w:name w:val="footer"/>
    <w:basedOn w:val="Normal"/>
    <w:link w:val="FooterChar"/>
    <w:uiPriority w:val="99"/>
    <w:unhideWhenUsed/>
    <w:rsid w:val="002005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0578"/>
    <w:rPr>
      <w:rFonts w:ascii="Garamond" w:hAnsi="Garamond"/>
      <w:sz w:val="23"/>
      <w:szCs w:val="24"/>
    </w:rPr>
  </w:style>
  <w:style w:type="paragraph" w:customStyle="1" w:styleId="SubmitResume">
    <w:name w:val="Submit Resume"/>
    <w:basedOn w:val="Normal"/>
    <w:rsid w:val="00200578"/>
    <w:pPr>
      <w:spacing w:before="100"/>
    </w:pPr>
    <w:rPr>
      <w:rFonts w:asciiTheme="minorHAnsi" w:hAnsiTheme="minorHAnsi" w:cs="MS Shell Dlg"/>
      <w:i/>
      <w:color w:val="333399"/>
      <w:sz w:val="16"/>
      <w:szCs w:val="15"/>
    </w:rPr>
  </w:style>
  <w:style w:type="character" w:styleId="FollowedHyperlink">
    <w:name w:val="FollowedHyperlink"/>
    <w:basedOn w:val="DefaultParagraphFont"/>
    <w:uiPriority w:val="99"/>
    <w:semiHidden/>
    <w:unhideWhenUsed/>
    <w:rsid w:val="00200578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00578"/>
    <w:pPr>
      <w:ind w:left="720"/>
      <w:contextualSpacing/>
    </w:pPr>
    <w:rPr>
      <w:rFonts w:ascii="Times New Roman" w:hAnsi="Times New Roman"/>
      <w:sz w:val="24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803A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803AF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6A2D4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1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9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8689">
                  <w:marLeft w:val="0"/>
                  <w:marRight w:val="0"/>
                  <w:marTop w:val="7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8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46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0467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96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568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1010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1730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6026357">
                                                  <w:marLeft w:val="120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3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85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10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0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9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580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44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62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32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9642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0375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661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5462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709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7933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31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7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65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528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80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mitchgit@hbs-studios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aron@omhcreative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brieng@microsoft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halowaypoint.com/en-us" TargetMode="External"/><Relationship Id="rId5" Type="http://schemas.openxmlformats.org/officeDocument/2006/relationships/styles" Target="styles.xml"/><Relationship Id="rId15" Type="http://schemas.openxmlformats.org/officeDocument/2006/relationships/hyperlink" Target="mailto:john@eyeonjohn.com" TargetMode="External"/><Relationship Id="rId10" Type="http://schemas.openxmlformats.org/officeDocument/2006/relationships/hyperlink" Target="mailto:mattshimkus@g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chris.ode@zombieorpheus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imkai\AppData\Roaming\Microsoft\Templates\MN_FilmIndustInternResum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MonsterProperties xmlns:xsi="http://www.w3.org/2001/XMLSchema-instance" xmlns:xsd="http://www.w3.org/2001/XMLSchema" xmlns="http://schemas.monster.com/Monster/Seeker/WordResumeTemplates">
  <AtlasTagging>
    <ResumeUploadSuccessTag>monmon_EZSubmitFinalUpload_1</ResumeUploadSuccessTag>
  </AtlasTagging>
  <TemplateProperties>
    <TemplateGUID>4DCB8FAA-50CB-46E4-85EA-F8E0A6078762</TemplateGUID>
    <TemplateBuildVersion>8</TemplateBuildVersion>
    <TemplateBuildDate>2010-06-15T11:59:51.6761682+02:00</TemplateBuildDate>
  </TemplateProperties>
</Monster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A0B5BB-8CEF-47E2-A0AF-25F399C52B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4D15E5-EC1C-4308-8CCD-847A1F83CADF}">
  <ds:schemaRefs>
    <ds:schemaRef ds:uri="http://www.w3.org/2001/XMLSchema"/>
    <ds:schemaRef ds:uri="http://schemas.monster.com/Monster/Seeker/WordResumeTemplates"/>
  </ds:schemaRefs>
</ds:datastoreItem>
</file>

<file path=customXml/itemProps3.xml><?xml version="1.0" encoding="utf-8"?>
<ds:datastoreItem xmlns:ds="http://schemas.openxmlformats.org/officeDocument/2006/customXml" ds:itemID="{4256A179-B924-46FA-8F0E-B315BC0F4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MN_FilmIndustInternResume</Template>
  <TotalTime>12</TotalTime>
  <Pages>1</Pages>
  <Words>622</Words>
  <Characters>4382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Shimkai</dc:creator>
  <cp:lastModifiedBy>Matthew Shimkus</cp:lastModifiedBy>
  <cp:revision>3</cp:revision>
  <cp:lastPrinted>2012-06-22T19:42:00Z</cp:lastPrinted>
  <dcterms:created xsi:type="dcterms:W3CDTF">2019-08-22T05:13:00Z</dcterms:created>
  <dcterms:modified xsi:type="dcterms:W3CDTF">2019-08-22T05:24:00Z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TC019533779991</vt:lpwstr>
  </property>
</Properties>
</file>